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486" w:rsidRDefault="00190F4E">
      <w:r>
        <w:rPr>
          <w:noProof/>
          <w:color w:val="auto"/>
          <w:kern w:val="0"/>
          <w:sz w:val="24"/>
          <w:szCs w:val="24"/>
        </w:rPr>
        <mc:AlternateContent>
          <mc:Choice Requires="wps">
            <w:drawing>
              <wp:anchor distT="36576" distB="36576" distL="36576" distR="36576" simplePos="0" relativeHeight="251602432" behindDoc="0" locked="0" layoutInCell="1" allowOverlap="1" wp14:anchorId="493291FB" wp14:editId="709C5019">
                <wp:simplePos x="0" y="0"/>
                <wp:positionH relativeFrom="column">
                  <wp:posOffset>3181350</wp:posOffset>
                </wp:positionH>
                <wp:positionV relativeFrom="margin">
                  <wp:align>top</wp:align>
                </wp:positionV>
                <wp:extent cx="3248025" cy="504825"/>
                <wp:effectExtent l="0" t="0" r="9525" b="952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04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Pr="00190F4E" w:rsidRDefault="006340D2" w:rsidP="00F123E8">
                            <w:pPr>
                              <w:rPr>
                                <w:rStyle w:val="Emphasis"/>
                                <w:b/>
                                <w:color w:val="1F3864" w:themeColor="accent1" w:themeShade="80"/>
                                <w:sz w:val="24"/>
                                <w:szCs w:val="24"/>
                              </w:rPr>
                            </w:pPr>
                            <w:r w:rsidRPr="00190F4E">
                              <w:rPr>
                                <w:rStyle w:val="Emphasis"/>
                                <w:b/>
                                <w:color w:val="1F3864" w:themeColor="accent1" w:themeShade="80"/>
                                <w:sz w:val="24"/>
                                <w:szCs w:val="24"/>
                              </w:rPr>
                              <w:t>Our mission is to spread the gospel of Jesus Christ where we live, work, and through prison ministry.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291FB" id="_x0000_t202" coordsize="21600,21600" o:spt="202" path="m,l,21600r21600,l21600,xe">
                <v:stroke joinstyle="miter"/>
                <v:path gradientshapeok="t" o:connecttype="rect"/>
              </v:shapetype>
              <v:shape id="Text Box 25" o:spid="_x0000_s1026" type="#_x0000_t202" style="position:absolute;margin-left:250.5pt;margin-top:0;width:255.75pt;height:39.75pt;z-index:251602432;visibility:visible;mso-wrap-style:square;mso-width-percent:0;mso-height-percent:0;mso-wrap-distance-left:2.88pt;mso-wrap-distance-top:2.88pt;mso-wrap-distance-right:2.88pt;mso-wrap-distance-bottom:2.88pt;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" filled="f" fillcolor="#fffffe" stroked="f" strokecolor="#212120" insetpen="t">
                <v:textbox inset="2.88pt,2.88pt,2.88pt,2.88pt">
                  <w:txbxContent>
                    <w:p w:rsidR="00D75908" w:rsidRPr="00190F4E" w:rsidRDefault="006340D2" w:rsidP="00F123E8">
                      <w:pPr>
                        <w:rPr>
                          <w:rStyle w:val="Emphasis"/>
                          <w:b/>
                          <w:color w:val="1F3864" w:themeColor="accent1" w:themeShade="80"/>
                          <w:sz w:val="24"/>
                          <w:szCs w:val="24"/>
                        </w:rPr>
                      </w:pPr>
                      <w:r w:rsidRPr="00190F4E">
                        <w:rPr>
                          <w:rStyle w:val="Emphasis"/>
                          <w:b/>
                          <w:color w:val="1F3864" w:themeColor="accent1" w:themeShade="80"/>
                          <w:sz w:val="24"/>
                          <w:szCs w:val="24"/>
                        </w:rPr>
                        <w:t>Our mission is to spread the gospel of Jesus Christ where we live, work, and through prison ministry.</w:t>
                      </w:r>
                    </w:p>
                  </w:txbxContent>
                </v:textbox>
                <w10:wrap anchory="margin"/>
              </v:shape>
            </w:pict>
          </mc:Fallback>
        </mc:AlternateContent>
      </w:r>
      <w:r w:rsidR="00DB1147">
        <w:rPr>
          <w:noProof/>
          <w:color w:val="auto"/>
          <w:kern w:val="0"/>
          <w:sz w:val="24"/>
          <w:szCs w:val="24"/>
        </w:rPr>
        <w:drawing>
          <wp:anchor distT="36576" distB="36576" distL="36576" distR="36576" simplePos="0" relativeHeight="251579904" behindDoc="0" locked="0" layoutInCell="1" allowOverlap="1" wp14:anchorId="2E5BE6CE" wp14:editId="272B3927">
            <wp:simplePos x="0" y="0"/>
            <wp:positionH relativeFrom="column">
              <wp:posOffset>6818895</wp:posOffset>
            </wp:positionH>
            <wp:positionV relativeFrom="page">
              <wp:posOffset>334010</wp:posOffset>
            </wp:positionV>
            <wp:extent cx="2599879" cy="2599879"/>
            <wp:effectExtent l="114300" t="95250" r="105410" b="1054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9992301-IMG03"/>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99879" cy="2599879"/>
                    </a:xfrm>
                    <a:prstGeom prst="rect">
                      <a:avLst/>
                    </a:prstGeom>
                    <a:solidFill>
                      <a:srgbClr val="FFFFFF">
                        <a:shade val="85000"/>
                      </a:srgbClr>
                    </a:solidFill>
                    <a:ln w="1905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584000" behindDoc="0" locked="0" layoutInCell="1" allowOverlap="1" wp14:anchorId="7878E5CB" wp14:editId="03D6BF9E">
                <wp:simplePos x="0" y="0"/>
                <wp:positionH relativeFrom="column">
                  <wp:posOffset>3060510</wp:posOffset>
                </wp:positionH>
                <wp:positionV relativeFrom="page">
                  <wp:posOffset>238836</wp:posOffset>
                </wp:positionV>
                <wp:extent cx="3384550" cy="5894980"/>
                <wp:effectExtent l="0" t="0" r="635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5894980"/>
                        </a:xfrm>
                        <a:prstGeom prst="rect">
                          <a:avLst/>
                        </a:prstGeom>
                        <a:solidFill>
                          <a:schemeClr val="bg1"/>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843C" id="Rectangle 7" o:spid="_x0000_s1026" style="position:absolute;margin-left:241pt;margin-top:18.8pt;width:266.5pt;height:464.15pt;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" fillcolor="white [3212]" stroked="f">
                <v:textbox inset="2.88pt,2.88pt,2.88pt,2.88pt"/>
                <w10:wrap anchory="page"/>
              </v:rect>
            </w:pict>
          </mc:Fallback>
        </mc:AlternateContent>
      </w:r>
      <w:r w:rsidR="00441B4B">
        <w:rPr>
          <w:noProof/>
          <w:color w:val="auto"/>
          <w:kern w:val="0"/>
          <w:sz w:val="24"/>
          <w:szCs w:val="24"/>
        </w:rPr>
        <mc:AlternateContent>
          <mc:Choice Requires="wps">
            <w:drawing>
              <wp:anchor distT="36576" distB="36576" distL="36576" distR="36576" simplePos="0" relativeHeight="251597312" behindDoc="0" locked="0" layoutInCell="1" allowOverlap="1" wp14:anchorId="71EA4D7F" wp14:editId="6B6BEFB5">
                <wp:simplePos x="0" y="0"/>
                <wp:positionH relativeFrom="column">
                  <wp:posOffset>-3412</wp:posOffset>
                </wp:positionH>
                <wp:positionV relativeFrom="page">
                  <wp:posOffset>238836</wp:posOffset>
                </wp:positionV>
                <wp:extent cx="2860675" cy="4964430"/>
                <wp:effectExtent l="0" t="0" r="0" b="762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9644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97580" w:rsidRPr="004817FD" w:rsidRDefault="00506262" w:rsidP="00506262">
                            <w:pPr>
                              <w:pStyle w:val="NoSpacing"/>
                              <w:rPr>
                                <w:b/>
                                <w:i/>
                              </w:rPr>
                            </w:pPr>
                            <w:r w:rsidRPr="004817FD">
                              <w:rPr>
                                <w:b/>
                                <w:i/>
                                <w:color w:val="0070C0"/>
                                <w:sz w:val="24"/>
                                <w:szCs w:val="24"/>
                              </w:rPr>
                              <w:t>Life by the Spirit</w:t>
                            </w:r>
                            <w:r w:rsidR="00197580" w:rsidRPr="004817FD">
                              <w:rPr>
                                <w:b/>
                                <w:i/>
                                <w:color w:val="0070C0"/>
                                <w:sz w:val="24"/>
                                <w:szCs w:val="24"/>
                              </w:rPr>
                              <w:t xml:space="preserve"> </w:t>
                            </w:r>
                            <w:r w:rsidR="00197580" w:rsidRPr="004817FD">
                              <w:rPr>
                                <w:b/>
                                <w:i/>
                                <w:color w:val="0070C0"/>
                              </w:rPr>
                              <w:t>(Galatians 5: 13-26)</w:t>
                            </w:r>
                          </w:p>
                          <w:p w:rsidR="00197580" w:rsidRPr="000D67FC" w:rsidRDefault="00197580" w:rsidP="00506262">
                            <w:pPr>
                              <w:pStyle w:val="NoSpacing"/>
                            </w:pPr>
                          </w:p>
                          <w:p w:rsidR="00D75908" w:rsidRPr="0085089E" w:rsidRDefault="00506262" w:rsidP="00506262">
                            <w:pPr>
                              <w:pStyle w:val="NoSpacing"/>
                              <w:rPr>
                                <w:sz w:val="22"/>
                                <w:szCs w:val="22"/>
                              </w:rPr>
                            </w:pPr>
                            <w:r w:rsidRPr="0085089E">
                              <w:rPr>
                                <w:sz w:val="22"/>
                                <w:szCs w:val="22"/>
                              </w:rPr>
                              <w:t>You, my brothers and sisters, were called to be free. But do not use your freedom</w:t>
                            </w:r>
                            <w:r w:rsidR="000D67FC" w:rsidRPr="0085089E">
                              <w:rPr>
                                <w:sz w:val="22"/>
                                <w:szCs w:val="22"/>
                              </w:rPr>
                              <w:t xml:space="preserve"> to indulge the flesh</w:t>
                            </w:r>
                            <w:r w:rsidRPr="0085089E">
                              <w:rPr>
                                <w:sz w:val="22"/>
                                <w:szCs w:val="22"/>
                              </w:rPr>
                              <w:t>; rather, serv</w:t>
                            </w:r>
                            <w:r w:rsidR="00197580" w:rsidRPr="0085089E">
                              <w:rPr>
                                <w:sz w:val="22"/>
                                <w:szCs w:val="22"/>
                              </w:rPr>
                              <w:t>e one another humbly in love.</w:t>
                            </w:r>
                            <w:r w:rsidRPr="0085089E">
                              <w:rPr>
                                <w:sz w:val="22"/>
                                <w:szCs w:val="22"/>
                              </w:rPr>
                              <w:t xml:space="preserve"> For the entire law is fulfilled in keeping this one command: “Lov</w:t>
                            </w:r>
                            <w:r w:rsidR="00197580" w:rsidRPr="0085089E">
                              <w:rPr>
                                <w:sz w:val="22"/>
                                <w:szCs w:val="22"/>
                              </w:rPr>
                              <w:t>e your neighbor as yourself.”</w:t>
                            </w:r>
                            <w:r w:rsidRPr="0085089E">
                              <w:rPr>
                                <w:sz w:val="22"/>
                                <w:szCs w:val="22"/>
                              </w:rPr>
                              <w:t xml:space="preserve"> If you bite and devour each other, watch out or you wil</w:t>
                            </w:r>
                            <w:r w:rsidR="00197580" w:rsidRPr="0085089E">
                              <w:rPr>
                                <w:sz w:val="22"/>
                                <w:szCs w:val="22"/>
                              </w:rPr>
                              <w:t>l be destroyed by each other.</w:t>
                            </w:r>
                            <w:r w:rsidRPr="0085089E">
                              <w:rPr>
                                <w:sz w:val="22"/>
                                <w:szCs w:val="22"/>
                              </w:rPr>
                              <w:t xml:space="preserve"> So I say, walk by the Spirit, and you will not grat</w:t>
                            </w:r>
                            <w:r w:rsidR="00197580" w:rsidRPr="0085089E">
                              <w:rPr>
                                <w:sz w:val="22"/>
                                <w:szCs w:val="22"/>
                              </w:rPr>
                              <w:t>ify the desires of the flesh.</w:t>
                            </w:r>
                            <w:r w:rsidRPr="0085089E">
                              <w:rPr>
                                <w:sz w:val="22"/>
                                <w:szCs w:val="22"/>
                              </w:rPr>
                              <w:t xml:space="preserve"> For the flesh desires what is contrary to the </w:t>
                            </w:r>
                            <w:r w:rsidR="00B97063" w:rsidRPr="0085089E">
                              <w:rPr>
                                <w:sz w:val="22"/>
                                <w:szCs w:val="22"/>
                              </w:rPr>
                              <w:t>Spirit</w:t>
                            </w:r>
                            <w:r w:rsidRPr="0085089E">
                              <w:rPr>
                                <w:sz w:val="22"/>
                                <w:szCs w:val="22"/>
                              </w:rPr>
                              <w:t xml:space="preserve"> and the Spirit what is contrary to the flesh. They are in conflict with eac</w:t>
                            </w:r>
                            <w:r w:rsidR="00197580" w:rsidRPr="0085089E">
                              <w:rPr>
                                <w:sz w:val="22"/>
                                <w:szCs w:val="22"/>
                              </w:rPr>
                              <w:t xml:space="preserve">h other, so that you are not to </w:t>
                            </w:r>
                            <w:r w:rsidRPr="0085089E">
                              <w:rPr>
                                <w:sz w:val="22"/>
                                <w:szCs w:val="22"/>
                              </w:rPr>
                              <w:t>do whateve</w:t>
                            </w:r>
                            <w:r w:rsidR="00197580" w:rsidRPr="0085089E">
                              <w:rPr>
                                <w:sz w:val="22"/>
                                <w:szCs w:val="22"/>
                              </w:rPr>
                              <w:t xml:space="preserve">r you want. </w:t>
                            </w:r>
                            <w:r w:rsidRPr="0085089E">
                              <w:rPr>
                                <w:sz w:val="22"/>
                                <w:szCs w:val="22"/>
                              </w:rPr>
                              <w:t>But if you are led by the Spiri</w:t>
                            </w:r>
                            <w:r w:rsidR="00197580" w:rsidRPr="0085089E">
                              <w:rPr>
                                <w:sz w:val="22"/>
                                <w:szCs w:val="22"/>
                              </w:rPr>
                              <w:t>t, you are not under the law.</w:t>
                            </w:r>
                            <w:r w:rsidRPr="0085089E">
                              <w:rPr>
                                <w:sz w:val="22"/>
                                <w:szCs w:val="22"/>
                              </w:rPr>
                              <w:t xml:space="preserve"> The acts of the flesh are obvious: sexual immoral</w:t>
                            </w:r>
                            <w:r w:rsidR="00197580" w:rsidRPr="0085089E">
                              <w:rPr>
                                <w:sz w:val="22"/>
                                <w:szCs w:val="22"/>
                              </w:rPr>
                              <w:t>ity, impurity and debauchery;</w:t>
                            </w:r>
                            <w:r w:rsidRPr="0085089E">
                              <w:rPr>
                                <w:sz w:val="22"/>
                                <w:szCs w:val="22"/>
                              </w:rPr>
                              <w:t xml:space="preserve"> idolatry and witchcraft; hatred, discord, jealousy, fits of rage, selfish ambition, dissensions</w:t>
                            </w:r>
                            <w:r w:rsidR="00197580" w:rsidRPr="0085089E">
                              <w:rPr>
                                <w:sz w:val="22"/>
                                <w:szCs w:val="22"/>
                              </w:rPr>
                              <w:t>, factions</w:t>
                            </w:r>
                            <w:r w:rsidRPr="0085089E">
                              <w:rPr>
                                <w:sz w:val="22"/>
                                <w:szCs w:val="22"/>
                              </w:rPr>
                              <w:t xml:space="preserve"> and envy; drunkenness, orgies, and the like. I warn you, as I did before, that those who live like this will not</w:t>
                            </w:r>
                            <w:r w:rsidR="00197580" w:rsidRPr="0085089E">
                              <w:rPr>
                                <w:sz w:val="22"/>
                                <w:szCs w:val="22"/>
                              </w:rPr>
                              <w:t xml:space="preserve"> inherit the kingdom of God. </w:t>
                            </w:r>
                            <w:r w:rsidRPr="0085089E">
                              <w:rPr>
                                <w:sz w:val="22"/>
                                <w:szCs w:val="22"/>
                              </w:rPr>
                              <w:t>But the fruit of the Spirit is love, joy, peace, forbearance, kind</w:t>
                            </w:r>
                            <w:r w:rsidR="00197580" w:rsidRPr="0085089E">
                              <w:rPr>
                                <w:sz w:val="22"/>
                                <w:szCs w:val="22"/>
                              </w:rPr>
                              <w:t>ness, goodness, faithfulness,</w:t>
                            </w:r>
                            <w:r w:rsidRPr="0085089E">
                              <w:rPr>
                                <w:sz w:val="22"/>
                                <w:szCs w:val="22"/>
                              </w:rPr>
                              <w:t xml:space="preserve"> gentleness and self-control. Against</w:t>
                            </w:r>
                            <w:r w:rsidR="00197580" w:rsidRPr="0085089E">
                              <w:rPr>
                                <w:sz w:val="22"/>
                                <w:szCs w:val="22"/>
                              </w:rPr>
                              <w:t xml:space="preserve"> such </w:t>
                            </w:r>
                            <w:r w:rsidR="00B97063" w:rsidRPr="0085089E">
                              <w:rPr>
                                <w:sz w:val="22"/>
                                <w:szCs w:val="22"/>
                              </w:rPr>
                              <w:t>things,</w:t>
                            </w:r>
                            <w:r w:rsidR="00197580" w:rsidRPr="0085089E">
                              <w:rPr>
                                <w:sz w:val="22"/>
                                <w:szCs w:val="22"/>
                              </w:rPr>
                              <w:t xml:space="preserve"> there is no law.</w:t>
                            </w:r>
                            <w:r w:rsidRPr="0085089E">
                              <w:rPr>
                                <w:sz w:val="22"/>
                                <w:szCs w:val="22"/>
                              </w:rPr>
                              <w:t xml:space="preserve"> Those who belong to Christ Jesus have crucified the flesh w</w:t>
                            </w:r>
                            <w:r w:rsidR="00197580" w:rsidRPr="0085089E">
                              <w:rPr>
                                <w:sz w:val="22"/>
                                <w:szCs w:val="22"/>
                              </w:rPr>
                              <w:t>ith its passions and desires.</w:t>
                            </w:r>
                            <w:r w:rsidRPr="0085089E">
                              <w:rPr>
                                <w:sz w:val="22"/>
                                <w:szCs w:val="22"/>
                              </w:rPr>
                              <w:t xml:space="preserve"> Since we live by the Spirit, let us k</w:t>
                            </w:r>
                            <w:r w:rsidR="00197580" w:rsidRPr="0085089E">
                              <w:rPr>
                                <w:sz w:val="22"/>
                                <w:szCs w:val="22"/>
                              </w:rPr>
                              <w:t xml:space="preserve">eep in step with the Spirit. </w:t>
                            </w:r>
                            <w:r w:rsidRPr="0085089E">
                              <w:rPr>
                                <w:sz w:val="22"/>
                                <w:szCs w:val="22"/>
                              </w:rPr>
                              <w:t>Let us not become conceited, provoking and envying each other.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A4D7F" id="Text Box 20" o:spid="_x0000_s1027" type="#_x0000_t202" style="position:absolute;margin-left:-.25pt;margin-top:18.8pt;width:225.25pt;height:390.9pt;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l/AIAAI4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" filled="f" fillcolor="#fffffe" stroked="f" strokecolor="#212120" insetpen="t">
                <v:textbox inset="2.88pt,2.88pt,2.88pt,2.88pt">
                  <w:txbxContent>
                    <w:p w:rsidR="00197580" w:rsidRPr="004817FD" w:rsidRDefault="00506262" w:rsidP="00506262">
                      <w:pPr>
                        <w:pStyle w:val="NoSpacing"/>
                        <w:rPr>
                          <w:b/>
                          <w:i/>
                        </w:rPr>
                      </w:pPr>
                      <w:r w:rsidRPr="004817FD">
                        <w:rPr>
                          <w:b/>
                          <w:i/>
                          <w:color w:val="0070C0"/>
                          <w:sz w:val="24"/>
                          <w:szCs w:val="24"/>
                        </w:rPr>
                        <w:t>Life by the Spirit</w:t>
                      </w:r>
                      <w:r w:rsidR="00197580" w:rsidRPr="004817FD">
                        <w:rPr>
                          <w:b/>
                          <w:i/>
                          <w:color w:val="0070C0"/>
                          <w:sz w:val="24"/>
                          <w:szCs w:val="24"/>
                        </w:rPr>
                        <w:t xml:space="preserve"> </w:t>
                      </w:r>
                      <w:r w:rsidR="00197580" w:rsidRPr="004817FD">
                        <w:rPr>
                          <w:b/>
                          <w:i/>
                          <w:color w:val="0070C0"/>
                        </w:rPr>
                        <w:t>(Galatians 5: 13-26)</w:t>
                      </w:r>
                    </w:p>
                    <w:p w:rsidR="00197580" w:rsidRPr="000D67FC" w:rsidRDefault="00197580" w:rsidP="00506262">
                      <w:pPr>
                        <w:pStyle w:val="NoSpacing"/>
                      </w:pPr>
                    </w:p>
                    <w:p w:rsidR="00D75908" w:rsidRPr="0085089E" w:rsidRDefault="00506262" w:rsidP="00506262">
                      <w:pPr>
                        <w:pStyle w:val="NoSpacing"/>
                        <w:rPr>
                          <w:sz w:val="22"/>
                          <w:szCs w:val="22"/>
                        </w:rPr>
                      </w:pPr>
                      <w:r w:rsidRPr="0085089E">
                        <w:rPr>
                          <w:sz w:val="22"/>
                          <w:szCs w:val="22"/>
                        </w:rPr>
                        <w:t>You, my brothers and sisters, were called to be free. But do not use your freedom</w:t>
                      </w:r>
                      <w:r w:rsidR="000D67FC" w:rsidRPr="0085089E">
                        <w:rPr>
                          <w:sz w:val="22"/>
                          <w:szCs w:val="22"/>
                        </w:rPr>
                        <w:t xml:space="preserve"> to indulge the flesh</w:t>
                      </w:r>
                      <w:r w:rsidRPr="0085089E">
                        <w:rPr>
                          <w:sz w:val="22"/>
                          <w:szCs w:val="22"/>
                        </w:rPr>
                        <w:t>; rather, serv</w:t>
                      </w:r>
                      <w:r w:rsidR="00197580" w:rsidRPr="0085089E">
                        <w:rPr>
                          <w:sz w:val="22"/>
                          <w:szCs w:val="22"/>
                        </w:rPr>
                        <w:t>e one another humbly in love.</w:t>
                      </w:r>
                      <w:r w:rsidRPr="0085089E">
                        <w:rPr>
                          <w:sz w:val="22"/>
                          <w:szCs w:val="22"/>
                        </w:rPr>
                        <w:t xml:space="preserve"> For the entire law is fulfilled in keeping this one command: “Lov</w:t>
                      </w:r>
                      <w:r w:rsidR="00197580" w:rsidRPr="0085089E">
                        <w:rPr>
                          <w:sz w:val="22"/>
                          <w:szCs w:val="22"/>
                        </w:rPr>
                        <w:t>e your neighbor as yourself.”</w:t>
                      </w:r>
                      <w:r w:rsidRPr="0085089E">
                        <w:rPr>
                          <w:sz w:val="22"/>
                          <w:szCs w:val="22"/>
                        </w:rPr>
                        <w:t xml:space="preserve"> If you bite and devour each other, watch out or you wil</w:t>
                      </w:r>
                      <w:r w:rsidR="00197580" w:rsidRPr="0085089E">
                        <w:rPr>
                          <w:sz w:val="22"/>
                          <w:szCs w:val="22"/>
                        </w:rPr>
                        <w:t>l be destroyed by each other.</w:t>
                      </w:r>
                      <w:r w:rsidRPr="0085089E">
                        <w:rPr>
                          <w:sz w:val="22"/>
                          <w:szCs w:val="22"/>
                        </w:rPr>
                        <w:t xml:space="preserve"> So I say, walk by the Spirit, and you will not grat</w:t>
                      </w:r>
                      <w:r w:rsidR="00197580" w:rsidRPr="0085089E">
                        <w:rPr>
                          <w:sz w:val="22"/>
                          <w:szCs w:val="22"/>
                        </w:rPr>
                        <w:t>ify the desires of the flesh.</w:t>
                      </w:r>
                      <w:r w:rsidRPr="0085089E">
                        <w:rPr>
                          <w:sz w:val="22"/>
                          <w:szCs w:val="22"/>
                        </w:rPr>
                        <w:t xml:space="preserve"> For the flesh desires what is contrary to the </w:t>
                      </w:r>
                      <w:r w:rsidR="00B97063" w:rsidRPr="0085089E">
                        <w:rPr>
                          <w:sz w:val="22"/>
                          <w:szCs w:val="22"/>
                        </w:rPr>
                        <w:t>Spirit</w:t>
                      </w:r>
                      <w:r w:rsidRPr="0085089E">
                        <w:rPr>
                          <w:sz w:val="22"/>
                          <w:szCs w:val="22"/>
                        </w:rPr>
                        <w:t xml:space="preserve"> and the Spirit what is contrary to the flesh. They are in conflict with eac</w:t>
                      </w:r>
                      <w:r w:rsidR="00197580" w:rsidRPr="0085089E">
                        <w:rPr>
                          <w:sz w:val="22"/>
                          <w:szCs w:val="22"/>
                        </w:rPr>
                        <w:t xml:space="preserve">h other, so that you are not to </w:t>
                      </w:r>
                      <w:r w:rsidRPr="0085089E">
                        <w:rPr>
                          <w:sz w:val="22"/>
                          <w:szCs w:val="22"/>
                        </w:rPr>
                        <w:t>do whateve</w:t>
                      </w:r>
                      <w:r w:rsidR="00197580" w:rsidRPr="0085089E">
                        <w:rPr>
                          <w:sz w:val="22"/>
                          <w:szCs w:val="22"/>
                        </w:rPr>
                        <w:t xml:space="preserve">r you want. </w:t>
                      </w:r>
                      <w:r w:rsidRPr="0085089E">
                        <w:rPr>
                          <w:sz w:val="22"/>
                          <w:szCs w:val="22"/>
                        </w:rPr>
                        <w:t>But if you are led by the Spiri</w:t>
                      </w:r>
                      <w:r w:rsidR="00197580" w:rsidRPr="0085089E">
                        <w:rPr>
                          <w:sz w:val="22"/>
                          <w:szCs w:val="22"/>
                        </w:rPr>
                        <w:t>t, you are not under the law.</w:t>
                      </w:r>
                      <w:r w:rsidRPr="0085089E">
                        <w:rPr>
                          <w:sz w:val="22"/>
                          <w:szCs w:val="22"/>
                        </w:rPr>
                        <w:t xml:space="preserve"> The acts of the flesh are obvious: sexual immoral</w:t>
                      </w:r>
                      <w:r w:rsidR="00197580" w:rsidRPr="0085089E">
                        <w:rPr>
                          <w:sz w:val="22"/>
                          <w:szCs w:val="22"/>
                        </w:rPr>
                        <w:t>ity, impurity and debauchery;</w:t>
                      </w:r>
                      <w:r w:rsidRPr="0085089E">
                        <w:rPr>
                          <w:sz w:val="22"/>
                          <w:szCs w:val="22"/>
                        </w:rPr>
                        <w:t xml:space="preserve"> idolatry and witchcraft; hatred, discord, jealousy, fits of rage, selfish ambition, dissensions</w:t>
                      </w:r>
                      <w:r w:rsidR="00197580" w:rsidRPr="0085089E">
                        <w:rPr>
                          <w:sz w:val="22"/>
                          <w:szCs w:val="22"/>
                        </w:rPr>
                        <w:t>, factions</w:t>
                      </w:r>
                      <w:r w:rsidRPr="0085089E">
                        <w:rPr>
                          <w:sz w:val="22"/>
                          <w:szCs w:val="22"/>
                        </w:rPr>
                        <w:t xml:space="preserve"> and envy; drunkenness, orgies, and the like. I warn you, as I did before, that those who live like this will not</w:t>
                      </w:r>
                      <w:r w:rsidR="00197580" w:rsidRPr="0085089E">
                        <w:rPr>
                          <w:sz w:val="22"/>
                          <w:szCs w:val="22"/>
                        </w:rPr>
                        <w:t xml:space="preserve"> inherit the kingdom of God. </w:t>
                      </w:r>
                      <w:r w:rsidRPr="0085089E">
                        <w:rPr>
                          <w:sz w:val="22"/>
                          <w:szCs w:val="22"/>
                        </w:rPr>
                        <w:t>But the fruit of the Spirit is love, joy, peace, forbearance, kind</w:t>
                      </w:r>
                      <w:r w:rsidR="00197580" w:rsidRPr="0085089E">
                        <w:rPr>
                          <w:sz w:val="22"/>
                          <w:szCs w:val="22"/>
                        </w:rPr>
                        <w:t>ness, goodness, faithfulness,</w:t>
                      </w:r>
                      <w:r w:rsidRPr="0085089E">
                        <w:rPr>
                          <w:sz w:val="22"/>
                          <w:szCs w:val="22"/>
                        </w:rPr>
                        <w:t xml:space="preserve"> gentleness and self-control. Against</w:t>
                      </w:r>
                      <w:r w:rsidR="00197580" w:rsidRPr="0085089E">
                        <w:rPr>
                          <w:sz w:val="22"/>
                          <w:szCs w:val="22"/>
                        </w:rPr>
                        <w:t xml:space="preserve"> such </w:t>
                      </w:r>
                      <w:r w:rsidR="00B97063" w:rsidRPr="0085089E">
                        <w:rPr>
                          <w:sz w:val="22"/>
                          <w:szCs w:val="22"/>
                        </w:rPr>
                        <w:t>things,</w:t>
                      </w:r>
                      <w:r w:rsidR="00197580" w:rsidRPr="0085089E">
                        <w:rPr>
                          <w:sz w:val="22"/>
                          <w:szCs w:val="22"/>
                        </w:rPr>
                        <w:t xml:space="preserve"> there is no law.</w:t>
                      </w:r>
                      <w:r w:rsidRPr="0085089E">
                        <w:rPr>
                          <w:sz w:val="22"/>
                          <w:szCs w:val="22"/>
                        </w:rPr>
                        <w:t xml:space="preserve"> Those who belong to Christ Jesus have crucified the flesh w</w:t>
                      </w:r>
                      <w:r w:rsidR="00197580" w:rsidRPr="0085089E">
                        <w:rPr>
                          <w:sz w:val="22"/>
                          <w:szCs w:val="22"/>
                        </w:rPr>
                        <w:t>ith its passions and desires.</w:t>
                      </w:r>
                      <w:r w:rsidRPr="0085089E">
                        <w:rPr>
                          <w:sz w:val="22"/>
                          <w:szCs w:val="22"/>
                        </w:rPr>
                        <w:t xml:space="preserve"> Since we live by the Spirit, let us k</w:t>
                      </w:r>
                      <w:r w:rsidR="00197580" w:rsidRPr="0085089E">
                        <w:rPr>
                          <w:sz w:val="22"/>
                          <w:szCs w:val="22"/>
                        </w:rPr>
                        <w:t xml:space="preserve">eep in step with the Spirit. </w:t>
                      </w:r>
                      <w:r w:rsidRPr="0085089E">
                        <w:rPr>
                          <w:sz w:val="22"/>
                          <w:szCs w:val="22"/>
                        </w:rPr>
                        <w:t>Let us not become conceited, provoking and envying each other.</w:t>
                      </w:r>
                    </w:p>
                  </w:txbxContent>
                </v:textbox>
                <w10:wrap anchory="page"/>
              </v:shape>
            </w:pict>
          </mc:Fallback>
        </mc:AlternateContent>
      </w:r>
      <w:r w:rsidR="006B442A">
        <w:rPr>
          <w:noProof/>
          <w:color w:val="auto"/>
          <w:kern w:val="0"/>
          <w:sz w:val="24"/>
          <w:szCs w:val="24"/>
        </w:rPr>
        <mc:AlternateContent>
          <mc:Choice Requires="wps">
            <w:drawing>
              <wp:anchor distT="36576" distB="36576" distL="36576" distR="36576" simplePos="0" relativeHeight="251609600" behindDoc="0" locked="0" layoutInCell="1" allowOverlap="1" wp14:anchorId="3C087D10" wp14:editId="5EC6CF65">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E0492" id="Line 32"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8576" behindDoc="0" locked="0" layoutInCell="1" allowOverlap="1" wp14:anchorId="5E221326" wp14:editId="0C0F2E2F">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F9E1E" id="Line 31"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7552" behindDoc="0" locked="0" layoutInCell="1" allowOverlap="1" wp14:anchorId="6F79F38B" wp14:editId="3D6B8868">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F38B" id="Text Box 30" o:spid="_x0000_s1028" type="#_x0000_t202" style="position:absolute;margin-left:1026.1pt;margin-top:155.35pt;width:166.5pt;height:157.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" filled="f" fillcolor="#fffffe" stroked="f" strokecolor="#212120" insetpen="t">
                <v:textbox inset="2.88pt,2.88pt,2.88pt,2.88pt">
                  <w:txbxContent>
                    <w:p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v:textbox>
                <w10:wrap anchory="page"/>
              </v:shape>
            </w:pict>
          </mc:Fallback>
        </mc:AlternateContent>
      </w:r>
      <w:r w:rsidR="00F96AB1">
        <w:t xml:space="preserve"> </w:t>
      </w:r>
    </w:p>
    <w:p w:rsidR="004E644B" w:rsidRPr="00441B4B" w:rsidRDefault="00DF2E46">
      <w:pPr>
        <w:rPr>
          <w:b/>
        </w:rPr>
      </w:pPr>
      <w:r w:rsidRPr="00441B4B">
        <w:rPr>
          <w:b/>
          <w:noProof/>
          <w:color w:val="auto"/>
          <w:kern w:val="0"/>
          <w:sz w:val="24"/>
          <w:szCs w:val="24"/>
        </w:rPr>
        <w:drawing>
          <wp:anchor distT="0" distB="0" distL="114300" distR="114300" simplePos="0" relativeHeight="251729408" behindDoc="0" locked="0" layoutInCell="1" allowOverlap="1">
            <wp:simplePos x="0" y="0"/>
            <wp:positionH relativeFrom="page">
              <wp:posOffset>3384550</wp:posOffset>
            </wp:positionH>
            <wp:positionV relativeFrom="page">
              <wp:posOffset>6219825</wp:posOffset>
            </wp:positionV>
            <wp:extent cx="1220470" cy="122047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cNewPPfJ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0470" cy="1220470"/>
                    </a:xfrm>
                    <a:prstGeom prst="rect">
                      <a:avLst/>
                    </a:prstGeom>
                  </pic:spPr>
                </pic:pic>
              </a:graphicData>
            </a:graphic>
            <wp14:sizeRelH relativeFrom="margin">
              <wp14:pctWidth>0</wp14:pctWidth>
            </wp14:sizeRelH>
            <wp14:sizeRelV relativeFrom="margin">
              <wp14:pctHeight>0</wp14:pctHeight>
            </wp14:sizeRelV>
          </wp:anchor>
        </w:drawing>
      </w:r>
      <w:r w:rsidR="001A716A" w:rsidRPr="00441B4B">
        <w:rPr>
          <w:b/>
          <w:noProof/>
          <w:color w:val="auto"/>
          <w:kern w:val="0"/>
          <w:sz w:val="24"/>
          <w:szCs w:val="24"/>
        </w:rPr>
        <mc:AlternateContent>
          <mc:Choice Requires="wps">
            <w:drawing>
              <wp:anchor distT="36576" distB="36576" distL="36576" distR="36576" simplePos="0" relativeHeight="251603456" behindDoc="0" locked="0" layoutInCell="1" allowOverlap="1" wp14:anchorId="5A0E1F34" wp14:editId="6D922198">
                <wp:simplePos x="0" y="0"/>
                <wp:positionH relativeFrom="column">
                  <wp:posOffset>7404652</wp:posOffset>
                </wp:positionH>
                <wp:positionV relativeFrom="page">
                  <wp:posOffset>4786685</wp:posOffset>
                </wp:positionV>
                <wp:extent cx="2165074" cy="1078865"/>
                <wp:effectExtent l="0" t="0" r="6985" b="698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074" cy="1078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Pr="001A716A" w:rsidRDefault="00D75908" w:rsidP="00E22CCE">
                            <w:pPr>
                              <w:widowControl w:val="0"/>
                              <w:spacing w:line="500" w:lineRule="exact"/>
                              <w:jc w:val="center"/>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pPr>
                            <w:r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Opening Doors</w:t>
                            </w:r>
                          </w:p>
                          <w:p w:rsidR="00D75908" w:rsidRPr="001A716A" w:rsidRDefault="00034552" w:rsidP="00E22CCE">
                            <w:pPr>
                              <w:widowControl w:val="0"/>
                              <w:spacing w:line="500" w:lineRule="exact"/>
                              <w:jc w:val="center"/>
                              <w:rPr>
                                <w:rFonts w:ascii="Arial" w:hAnsi="Arial" w:cs="Arial"/>
                                <w:i/>
                                <w:iCs/>
                                <w:color w:val="0D0D0D" w:themeColor="text1" w:themeTint="F2"/>
                                <w:w w:val="80"/>
                                <w:sz w:val="52"/>
                                <w:szCs w:val="48"/>
                                <w14:textOutline w14:w="9525" w14:cap="rnd" w14:cmpd="sng" w14:algn="ctr">
                                  <w14:solidFill>
                                    <w14:srgbClr w14:val="000000"/>
                                  </w14:solidFill>
                                  <w14:prstDash w14:val="solid"/>
                                  <w14:bevel/>
                                </w14:textOutline>
                              </w:rPr>
                            </w:pPr>
                            <w:r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f</w:t>
                            </w:r>
                            <w:r w:rsidR="00D75908"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 xml:space="preserve">or </w:t>
                            </w:r>
                            <w:r w:rsidR="00311ABA"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the Lost and Forgotten Souls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E1F34" id="_x0000_t202" coordsize="21600,21600" o:spt="202" path="m,l,21600r21600,l21600,xe">
                <v:stroke joinstyle="miter"/>
                <v:path gradientshapeok="t" o:connecttype="rect"/>
              </v:shapetype>
              <v:shape id="Text Box 26" o:spid="_x0000_s1029" type="#_x0000_t202" style="position:absolute;margin-left:583.05pt;margin-top:376.9pt;width:170.5pt;height:84.95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" filled="f" fillcolor="#fffffe" stroked="f" strokecolor="#212120" insetpen="t">
                <v:textbox inset="2.88pt,2.88pt,2.88pt,2.88pt">
                  <w:txbxContent>
                    <w:p w:rsidR="00D75908" w:rsidRPr="001A716A" w:rsidRDefault="00D75908" w:rsidP="00E22CCE">
                      <w:pPr>
                        <w:widowControl w:val="0"/>
                        <w:spacing w:line="500" w:lineRule="exact"/>
                        <w:jc w:val="center"/>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pPr>
                      <w:r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Opening Doors</w:t>
                      </w:r>
                    </w:p>
                    <w:p w:rsidR="00D75908" w:rsidRPr="001A716A" w:rsidRDefault="00034552" w:rsidP="00E22CCE">
                      <w:pPr>
                        <w:widowControl w:val="0"/>
                        <w:spacing w:line="500" w:lineRule="exact"/>
                        <w:jc w:val="center"/>
                        <w:rPr>
                          <w:rFonts w:ascii="Arial" w:hAnsi="Arial" w:cs="Arial"/>
                          <w:i/>
                          <w:iCs/>
                          <w:color w:val="0D0D0D" w:themeColor="text1" w:themeTint="F2"/>
                          <w:w w:val="80"/>
                          <w:sz w:val="52"/>
                          <w:szCs w:val="48"/>
                          <w14:textOutline w14:w="9525" w14:cap="rnd" w14:cmpd="sng" w14:algn="ctr">
                            <w14:solidFill>
                              <w14:srgbClr w14:val="000000"/>
                            </w14:solidFill>
                            <w14:prstDash w14:val="solid"/>
                            <w14:bevel/>
                          </w14:textOutline>
                        </w:rPr>
                      </w:pPr>
                      <w:r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f</w:t>
                      </w:r>
                      <w:r w:rsidR="00D75908"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 xml:space="preserve">or </w:t>
                      </w:r>
                      <w:r w:rsidR="00311ABA" w:rsidRPr="001A716A">
                        <w:rPr>
                          <w:rFonts w:ascii="Arial Rounded MT Bold" w:hAnsi="Arial Rounded MT Bold" w:cs="Arial"/>
                          <w:b/>
                          <w:iCs/>
                          <w:color w:val="FFFFFF" w:themeColor="background1"/>
                          <w:w w:val="80"/>
                          <w:sz w:val="48"/>
                          <w:szCs w:val="44"/>
                          <w14:textOutline w14:w="12700" w14:cap="rnd" w14:cmpd="sng" w14:algn="ctr">
                            <w14:solidFill>
                              <w14:srgbClr w14:val="000000"/>
                            </w14:solidFill>
                            <w14:prstDash w14:val="solid"/>
                            <w14:bevel/>
                          </w14:textOutline>
                        </w:rPr>
                        <w:t>the Lost and Forgotten Souls</w:t>
                      </w:r>
                    </w:p>
                  </w:txbxContent>
                </v:textbox>
                <w10:wrap anchory="page"/>
              </v:shape>
            </w:pict>
          </mc:Fallback>
        </mc:AlternateContent>
      </w:r>
      <w:r w:rsidR="00A21332">
        <w:rPr>
          <w:b/>
          <w:noProof/>
          <w:color w:val="auto"/>
          <w:kern w:val="0"/>
          <w:sz w:val="24"/>
          <w:szCs w:val="24"/>
        </w:rPr>
        <mc:AlternateContent>
          <mc:Choice Requires="wps">
            <w:drawing>
              <wp:anchor distT="0" distB="0" distL="114300" distR="114300" simplePos="0" relativeHeight="251735552" behindDoc="0" locked="0" layoutInCell="1" allowOverlap="1">
                <wp:simplePos x="0" y="0"/>
                <wp:positionH relativeFrom="page">
                  <wp:posOffset>5932627</wp:posOffset>
                </wp:positionH>
                <wp:positionV relativeFrom="page">
                  <wp:posOffset>7271309</wp:posOffset>
                </wp:positionV>
                <wp:extent cx="533502" cy="210566"/>
                <wp:effectExtent l="0" t="0" r="0" b="0"/>
                <wp:wrapNone/>
                <wp:docPr id="7" name="Text Box 7"/>
                <wp:cNvGraphicFramePr/>
                <a:graphic xmlns:a="http://schemas.openxmlformats.org/drawingml/2006/main">
                  <a:graphicData uri="http://schemas.microsoft.com/office/word/2010/wordprocessingShape">
                    <wps:wsp>
                      <wps:cNvSpPr txBox="1"/>
                      <wps:spPr>
                        <a:xfrm>
                          <a:off x="0" y="0"/>
                          <a:ext cx="533502" cy="210566"/>
                        </a:xfrm>
                        <a:prstGeom prst="rect">
                          <a:avLst/>
                        </a:prstGeom>
                        <a:solidFill>
                          <a:schemeClr val="lt1"/>
                        </a:solidFill>
                        <a:ln w="6350">
                          <a:noFill/>
                        </a:ln>
                      </wps:spPr>
                      <wps:txbx>
                        <w:txbxContent>
                          <w:p w:rsidR="00A21332" w:rsidRPr="00B348C0" w:rsidRDefault="00DF2E46" w:rsidP="00A21332">
                            <w:pPr>
                              <w:pStyle w:val="NoSpacing"/>
                              <w:rPr>
                                <w:color w:val="404040" w:themeColor="text1" w:themeTint="BF"/>
                                <w:sz w:val="16"/>
                                <w:szCs w:val="16"/>
                              </w:rPr>
                            </w:pPr>
                            <w:r w:rsidRPr="00B348C0">
                              <w:rPr>
                                <w:color w:val="404040" w:themeColor="text1" w:themeTint="BF"/>
                                <w:sz w:val="16"/>
                                <w:szCs w:val="16"/>
                              </w:rPr>
                              <w:t>3/27</w:t>
                            </w:r>
                            <w:r w:rsidR="002550C8" w:rsidRPr="00B348C0">
                              <w:rPr>
                                <w:color w:val="404040" w:themeColor="text1" w:themeTint="BF"/>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467.15pt;margin-top:572.55pt;width:42pt;height:16.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" fillcolor="white [3201]" stroked="f" strokeweight=".5pt">
                <v:textbox>
                  <w:txbxContent>
                    <w:p w:rsidR="00A21332" w:rsidRPr="00B348C0" w:rsidRDefault="00DF2E46" w:rsidP="00A21332">
                      <w:pPr>
                        <w:pStyle w:val="NoSpacing"/>
                        <w:rPr>
                          <w:color w:val="404040" w:themeColor="text1" w:themeTint="BF"/>
                          <w:sz w:val="16"/>
                          <w:szCs w:val="16"/>
                        </w:rPr>
                      </w:pPr>
                      <w:r w:rsidRPr="00B348C0">
                        <w:rPr>
                          <w:color w:val="404040" w:themeColor="text1" w:themeTint="BF"/>
                          <w:sz w:val="16"/>
                          <w:szCs w:val="16"/>
                        </w:rPr>
                        <w:t>3/27</w:t>
                      </w:r>
                      <w:r w:rsidR="002550C8" w:rsidRPr="00B348C0">
                        <w:rPr>
                          <w:color w:val="404040" w:themeColor="text1" w:themeTint="BF"/>
                          <w:sz w:val="16"/>
                          <w:szCs w:val="16"/>
                        </w:rPr>
                        <w:t>/21</w:t>
                      </w:r>
                    </w:p>
                  </w:txbxContent>
                </v:textbox>
                <w10:wrap anchorx="page" anchory="page"/>
              </v:shape>
            </w:pict>
          </mc:Fallback>
        </mc:AlternateContent>
      </w:r>
      <w:r w:rsidR="00976616" w:rsidRPr="00441B4B">
        <w:rPr>
          <w:b/>
          <w:noProof/>
          <w:color w:val="auto"/>
          <w:kern w:val="0"/>
          <w:sz w:val="24"/>
          <w:szCs w:val="24"/>
        </w:rPr>
        <mc:AlternateContent>
          <mc:Choice Requires="wps">
            <w:drawing>
              <wp:anchor distT="36576" distB="36576" distL="36576" distR="36576" simplePos="0" relativeHeight="251598336" behindDoc="0" locked="0" layoutInCell="1" allowOverlap="1" wp14:anchorId="76635727" wp14:editId="6A223B70">
                <wp:simplePos x="0" y="0"/>
                <wp:positionH relativeFrom="column">
                  <wp:posOffset>4432110</wp:posOffset>
                </wp:positionH>
                <wp:positionV relativeFrom="page">
                  <wp:posOffset>6503158</wp:posOffset>
                </wp:positionV>
                <wp:extent cx="1917681" cy="656590"/>
                <wp:effectExtent l="0" t="0" r="6985"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681" cy="656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F5AE5" w:rsidRPr="00976616" w:rsidRDefault="00BF5AE5" w:rsidP="0085089E">
                            <w:pPr>
                              <w:widowControl w:val="0"/>
                              <w:spacing w:line="260" w:lineRule="exact"/>
                              <w:jc w:val="right"/>
                              <w:rPr>
                                <w:rFonts w:ascii="Old English Text MT" w:hAnsi="Old English Text MT"/>
                                <w:b/>
                                <w:color w:val="auto"/>
                                <w:sz w:val="24"/>
                                <w:szCs w:val="24"/>
                              </w:rPr>
                            </w:pPr>
                            <w:r w:rsidRPr="00976616">
                              <w:rPr>
                                <w:rFonts w:ascii="Old English Text MT" w:hAnsi="Old English Text MT"/>
                                <w:b/>
                                <w:color w:val="auto"/>
                                <w:sz w:val="24"/>
                                <w:szCs w:val="24"/>
                              </w:rPr>
                              <w:t xml:space="preserve">Disciple of Christ </w:t>
                            </w:r>
                            <w:r w:rsidR="00E3528B" w:rsidRPr="00976616">
                              <w:rPr>
                                <w:rFonts w:ascii="Old English Text MT" w:hAnsi="Old English Text MT"/>
                                <w:b/>
                                <w:color w:val="auto"/>
                                <w:sz w:val="24"/>
                                <w:szCs w:val="24"/>
                              </w:rPr>
                              <w:t>Ministries</w:t>
                            </w:r>
                          </w:p>
                          <w:p w:rsidR="00D75908" w:rsidRPr="00BF5AE5" w:rsidRDefault="00705BA9" w:rsidP="0085089E">
                            <w:pPr>
                              <w:widowControl w:val="0"/>
                              <w:spacing w:line="260" w:lineRule="exact"/>
                              <w:jc w:val="right"/>
                              <w:rPr>
                                <w:color w:val="auto"/>
                                <w:sz w:val="22"/>
                                <w:szCs w:val="22"/>
                              </w:rPr>
                            </w:pPr>
                            <w:r w:rsidRPr="00BF5AE5">
                              <w:rPr>
                                <w:color w:val="auto"/>
                                <w:sz w:val="22"/>
                                <w:szCs w:val="22"/>
                              </w:rPr>
                              <w:t>273 Newport Ave Unit 2</w:t>
                            </w:r>
                          </w:p>
                          <w:p w:rsidR="00705BA9" w:rsidRPr="00BF5AE5" w:rsidRDefault="00705BA9" w:rsidP="0085089E">
                            <w:pPr>
                              <w:widowControl w:val="0"/>
                              <w:spacing w:line="260" w:lineRule="exact"/>
                              <w:jc w:val="right"/>
                              <w:rPr>
                                <w:color w:val="auto"/>
                                <w:sz w:val="22"/>
                                <w:szCs w:val="22"/>
                              </w:rPr>
                            </w:pPr>
                            <w:r w:rsidRPr="00BF5AE5">
                              <w:rPr>
                                <w:color w:val="auto"/>
                                <w:sz w:val="22"/>
                                <w:szCs w:val="22"/>
                              </w:rPr>
                              <w:t>Quincy, MA 02170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5727" id="Text Box 21" o:spid="_x0000_s1030" type="#_x0000_t202" style="position:absolute;margin-left:349pt;margin-top:512.05pt;width:151pt;height:51.7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" filled="f" fillcolor="#fffffe" stroked="f" strokecolor="#212120" insetpen="t">
                <v:textbox inset="2.88pt,2.88pt,2.88pt,2.88pt">
                  <w:txbxContent>
                    <w:p w:rsidR="00BF5AE5" w:rsidRPr="00976616" w:rsidRDefault="00BF5AE5" w:rsidP="0085089E">
                      <w:pPr>
                        <w:widowControl w:val="0"/>
                        <w:spacing w:line="260" w:lineRule="exact"/>
                        <w:jc w:val="right"/>
                        <w:rPr>
                          <w:rFonts w:ascii="Old English Text MT" w:hAnsi="Old English Text MT"/>
                          <w:b/>
                          <w:color w:val="auto"/>
                          <w:sz w:val="24"/>
                          <w:szCs w:val="24"/>
                        </w:rPr>
                      </w:pPr>
                      <w:r w:rsidRPr="00976616">
                        <w:rPr>
                          <w:rFonts w:ascii="Old English Text MT" w:hAnsi="Old English Text MT"/>
                          <w:b/>
                          <w:color w:val="auto"/>
                          <w:sz w:val="24"/>
                          <w:szCs w:val="24"/>
                        </w:rPr>
                        <w:t xml:space="preserve">Disciple of Christ </w:t>
                      </w:r>
                      <w:r w:rsidR="00E3528B" w:rsidRPr="00976616">
                        <w:rPr>
                          <w:rFonts w:ascii="Old English Text MT" w:hAnsi="Old English Text MT"/>
                          <w:b/>
                          <w:color w:val="auto"/>
                          <w:sz w:val="24"/>
                          <w:szCs w:val="24"/>
                        </w:rPr>
                        <w:t>Ministries</w:t>
                      </w:r>
                    </w:p>
                    <w:p w:rsidR="00D75908" w:rsidRPr="00BF5AE5" w:rsidRDefault="00705BA9" w:rsidP="0085089E">
                      <w:pPr>
                        <w:widowControl w:val="0"/>
                        <w:spacing w:line="260" w:lineRule="exact"/>
                        <w:jc w:val="right"/>
                        <w:rPr>
                          <w:color w:val="auto"/>
                          <w:sz w:val="22"/>
                          <w:szCs w:val="22"/>
                        </w:rPr>
                      </w:pPr>
                      <w:r w:rsidRPr="00BF5AE5">
                        <w:rPr>
                          <w:color w:val="auto"/>
                          <w:sz w:val="22"/>
                          <w:szCs w:val="22"/>
                        </w:rPr>
                        <w:t>273 Newport Ave Unit 2</w:t>
                      </w:r>
                    </w:p>
                    <w:p w:rsidR="00705BA9" w:rsidRPr="00BF5AE5" w:rsidRDefault="00705BA9" w:rsidP="0085089E">
                      <w:pPr>
                        <w:widowControl w:val="0"/>
                        <w:spacing w:line="260" w:lineRule="exact"/>
                        <w:jc w:val="right"/>
                        <w:rPr>
                          <w:color w:val="auto"/>
                          <w:sz w:val="22"/>
                          <w:szCs w:val="22"/>
                        </w:rPr>
                      </w:pPr>
                      <w:r w:rsidRPr="00BF5AE5">
                        <w:rPr>
                          <w:color w:val="auto"/>
                          <w:sz w:val="22"/>
                          <w:szCs w:val="22"/>
                        </w:rPr>
                        <w:t>Quincy, MA 02170</w:t>
                      </w:r>
                    </w:p>
                  </w:txbxContent>
                </v:textbox>
                <w10:wrap anchory="page"/>
              </v:shape>
            </w:pict>
          </mc:Fallback>
        </mc:AlternateContent>
      </w:r>
      <w:r w:rsidR="00976616" w:rsidRPr="00441B4B">
        <w:rPr>
          <w:b/>
          <w:noProof/>
          <w:color w:val="auto"/>
          <w:kern w:val="0"/>
          <w:sz w:val="24"/>
          <w:szCs w:val="24"/>
        </w:rPr>
        <mc:AlternateContent>
          <mc:Choice Requires="wps">
            <w:drawing>
              <wp:anchor distT="0" distB="0" distL="114300" distR="114300" simplePos="0" relativeHeight="251730432" behindDoc="0" locked="0" layoutInCell="1" allowOverlap="1">
                <wp:simplePos x="0" y="0"/>
                <wp:positionH relativeFrom="page">
                  <wp:posOffset>6901180</wp:posOffset>
                </wp:positionH>
                <wp:positionV relativeFrom="page">
                  <wp:posOffset>5933440</wp:posOffset>
                </wp:positionV>
                <wp:extent cx="2900832" cy="1464718"/>
                <wp:effectExtent l="0" t="0" r="0" b="2540"/>
                <wp:wrapNone/>
                <wp:docPr id="336" name="Text Box 336"/>
                <wp:cNvGraphicFramePr/>
                <a:graphic xmlns:a="http://schemas.openxmlformats.org/drawingml/2006/main">
                  <a:graphicData uri="http://schemas.microsoft.com/office/word/2010/wordprocessingShape">
                    <wps:wsp>
                      <wps:cNvSpPr txBox="1"/>
                      <wps:spPr>
                        <a:xfrm>
                          <a:off x="0" y="0"/>
                          <a:ext cx="2900832" cy="1464718"/>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noFill/>
                        </a:ln>
                      </wps:spPr>
                      <wps:txbx>
                        <w:txbxContent>
                          <w:p w:rsidR="00487D3E" w:rsidRPr="00487D3E" w:rsidRDefault="00487D3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6" o:spid="_x0000_s1031" type="#_x0000_t202" style="position:absolute;margin-left:543.4pt;margin-top:467.2pt;width:228.4pt;height:115.3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" stroked="f" strokeweight=".5pt">
                <v:fill r:id="rId10" o:title="" recolor="t" rotate="t" type="frame"/>
                <v:textbox>
                  <w:txbxContent>
                    <w:p w:rsidR="00487D3E" w:rsidRPr="00487D3E" w:rsidRDefault="00487D3E">
                      <w:pPr>
                        <w:rPr>
                          <w:color w:val="FFFFFF" w:themeColor="background1"/>
                          <w14:textFill>
                            <w14:noFill/>
                          </w14:textFill>
                        </w:rPr>
                      </w:pPr>
                      <w:bookmarkStart w:id="1" w:name="_GoBack"/>
                      <w:bookmarkEnd w:id="1"/>
                    </w:p>
                  </w:txbxContent>
                </v:textbox>
                <w10:wrap anchorx="page" anchory="page"/>
              </v:shape>
            </w:pict>
          </mc:Fallback>
        </mc:AlternateContent>
      </w:r>
      <w:r w:rsidR="00976616" w:rsidRPr="00441B4B">
        <w:rPr>
          <w:b/>
          <w:noProof/>
          <w:color w:val="auto"/>
          <w:kern w:val="0"/>
          <w:sz w:val="24"/>
          <w:szCs w:val="24"/>
        </w:rPr>
        <mc:AlternateContent>
          <mc:Choice Requires="wps">
            <w:drawing>
              <wp:anchor distT="0" distB="0" distL="114300" distR="114300" simplePos="0" relativeHeight="251732480" behindDoc="0" locked="0" layoutInCell="1" allowOverlap="1">
                <wp:simplePos x="0" y="0"/>
                <wp:positionH relativeFrom="page">
                  <wp:posOffset>6885295</wp:posOffset>
                </wp:positionH>
                <wp:positionV relativeFrom="page">
                  <wp:posOffset>3186752</wp:posOffset>
                </wp:positionV>
                <wp:extent cx="2914479" cy="1037230"/>
                <wp:effectExtent l="0" t="0" r="635" b="0"/>
                <wp:wrapNone/>
                <wp:docPr id="345" name="Text Box 345"/>
                <wp:cNvGraphicFramePr/>
                <a:graphic xmlns:a="http://schemas.openxmlformats.org/drawingml/2006/main">
                  <a:graphicData uri="http://schemas.microsoft.com/office/word/2010/wordprocessingShape">
                    <wps:wsp>
                      <wps:cNvSpPr txBox="1"/>
                      <wps:spPr>
                        <a:xfrm>
                          <a:off x="0" y="0"/>
                          <a:ext cx="2914479" cy="1037230"/>
                        </a:xfrm>
                        <a:prstGeom prst="rect">
                          <a:avLst/>
                        </a:prstGeom>
                        <a:solidFill>
                          <a:schemeClr val="lt1"/>
                        </a:solidFill>
                        <a:ln w="6350">
                          <a:noFill/>
                        </a:ln>
                      </wps:spPr>
                      <wps:txbx>
                        <w:txbxContent>
                          <w:p w:rsidR="00E22CCE" w:rsidRPr="001B1FFC" w:rsidRDefault="00E22CCE" w:rsidP="001B1FFC">
                            <w:pPr>
                              <w:ind w:left="-90"/>
                              <w:jc w:val="center"/>
                              <w:rPr>
                                <w:rFonts w:ascii="Adobe Garamond Pro Bold" w:hAnsi="Adobe Garamond Pro Bold"/>
                                <w:b/>
                                <w:i/>
                                <w:color w:val="0070C0"/>
                                <w:sz w:val="26"/>
                                <w:szCs w:val="26"/>
                              </w:rPr>
                            </w:pPr>
                            <w:r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Spirit </w:t>
                            </w:r>
                            <w:r w:rsidR="00D51E09"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and Spirit Fed Ministry</w:t>
                            </w:r>
                          </w:p>
                          <w:p w:rsidR="00E22CCE" w:rsidRPr="00BF5AE5" w:rsidRDefault="00E22CCE"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Reaching out to the lost and forgotten Souls</w:t>
                            </w:r>
                            <w:r w:rsidR="00BF5AE5" w:rsidRPr="00BF5AE5">
                              <w:rPr>
                                <w:rFonts w:ascii="Adobe Garamond Pro Bold" w:hAnsi="Adobe Garamond Pro Bold"/>
                                <w:sz w:val="22"/>
                                <w:szCs w:val="22"/>
                              </w:rPr>
                              <w:t>.</w:t>
                            </w:r>
                          </w:p>
                          <w:p w:rsidR="00E22CCE" w:rsidRPr="00BF5AE5" w:rsidRDefault="00E22CCE"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Changing Lives</w:t>
                            </w:r>
                            <w:r w:rsidR="00BF5AE5" w:rsidRPr="00BF5AE5">
                              <w:rPr>
                                <w:rFonts w:ascii="Adobe Garamond Pro Bold" w:hAnsi="Adobe Garamond Pro Bold"/>
                                <w:sz w:val="22"/>
                                <w:szCs w:val="22"/>
                              </w:rPr>
                              <w:t>.</w:t>
                            </w:r>
                          </w:p>
                          <w:p w:rsidR="00BF5AE5" w:rsidRPr="00BF5AE5" w:rsidRDefault="00BF5AE5"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Giving a message of Hope.</w:t>
                            </w:r>
                          </w:p>
                          <w:p w:rsidR="00BF5AE5" w:rsidRPr="00E22CCE" w:rsidRDefault="00BF5AE5" w:rsidP="00967883">
                            <w:pPr>
                              <w:ind w:left="-90"/>
                              <w:jc w:val="center"/>
                            </w:pPr>
                            <w:r w:rsidRPr="00BF5AE5">
                              <w:rPr>
                                <w:rFonts w:ascii="Adobe Garamond Pro Bold" w:hAnsi="Adobe Garamond Pro Bold"/>
                                <w:sz w:val="22"/>
                                <w:szCs w:val="22"/>
                              </w:rPr>
                              <w:t>Teaching the Word of God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33" type="#_x0000_t202" style="position:absolute;margin-left:542.15pt;margin-top:250.95pt;width:229.5pt;height:81.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" fillcolor="white [3201]" stroked="f" strokeweight=".5pt">
                <v:textbox>
                  <w:txbxContent>
                    <w:p w:rsidR="00E22CCE" w:rsidRPr="001B1FFC" w:rsidRDefault="00E22CCE" w:rsidP="001B1FFC">
                      <w:pPr>
                        <w:ind w:left="-90"/>
                        <w:jc w:val="center"/>
                        <w:rPr>
                          <w:rFonts w:ascii="Adobe Garamond Pro Bold" w:hAnsi="Adobe Garamond Pro Bold"/>
                          <w:b/>
                          <w:i/>
                          <w:color w:val="0070C0"/>
                          <w:sz w:val="26"/>
                          <w:szCs w:val="26"/>
                        </w:rPr>
                      </w:pPr>
                      <w:r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Spirit </w:t>
                      </w:r>
                      <w:r w:rsidR="00D51E09"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1B1FFC">
                        <w:rPr>
                          <w:rFonts w:ascii="Adobe Garamond Pro Bold" w:hAnsi="Adobe Garamond Pro Bold"/>
                          <w:b/>
                          <w:i/>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 and Spirit Fed Ministry</w:t>
                      </w:r>
                    </w:p>
                    <w:p w:rsidR="00E22CCE" w:rsidRPr="00BF5AE5" w:rsidRDefault="00E22CCE"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Reaching out to the lost and forgotten Souls</w:t>
                      </w:r>
                      <w:r w:rsidR="00BF5AE5" w:rsidRPr="00BF5AE5">
                        <w:rPr>
                          <w:rFonts w:ascii="Adobe Garamond Pro Bold" w:hAnsi="Adobe Garamond Pro Bold"/>
                          <w:sz w:val="22"/>
                          <w:szCs w:val="22"/>
                        </w:rPr>
                        <w:t>.</w:t>
                      </w:r>
                    </w:p>
                    <w:p w:rsidR="00E22CCE" w:rsidRPr="00BF5AE5" w:rsidRDefault="00E22CCE"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Changing Lives</w:t>
                      </w:r>
                      <w:r w:rsidR="00BF5AE5" w:rsidRPr="00BF5AE5">
                        <w:rPr>
                          <w:rFonts w:ascii="Adobe Garamond Pro Bold" w:hAnsi="Adobe Garamond Pro Bold"/>
                          <w:sz w:val="22"/>
                          <w:szCs w:val="22"/>
                        </w:rPr>
                        <w:t>.</w:t>
                      </w:r>
                    </w:p>
                    <w:p w:rsidR="00BF5AE5" w:rsidRPr="00BF5AE5" w:rsidRDefault="00BF5AE5" w:rsidP="00967883">
                      <w:pPr>
                        <w:ind w:left="-90"/>
                        <w:jc w:val="center"/>
                        <w:rPr>
                          <w:rFonts w:ascii="Adobe Garamond Pro Bold" w:hAnsi="Adobe Garamond Pro Bold"/>
                          <w:sz w:val="22"/>
                          <w:szCs w:val="22"/>
                        </w:rPr>
                      </w:pPr>
                      <w:r w:rsidRPr="00BF5AE5">
                        <w:rPr>
                          <w:rFonts w:ascii="Adobe Garamond Pro Bold" w:hAnsi="Adobe Garamond Pro Bold"/>
                          <w:sz w:val="22"/>
                          <w:szCs w:val="22"/>
                        </w:rPr>
                        <w:t>Giving a message of Hope.</w:t>
                      </w:r>
                    </w:p>
                    <w:p w:rsidR="00BF5AE5" w:rsidRPr="00E22CCE" w:rsidRDefault="00BF5AE5" w:rsidP="00967883">
                      <w:pPr>
                        <w:ind w:left="-90"/>
                        <w:jc w:val="center"/>
                      </w:pPr>
                      <w:r w:rsidRPr="00BF5AE5">
                        <w:rPr>
                          <w:rFonts w:ascii="Adobe Garamond Pro Bold" w:hAnsi="Adobe Garamond Pro Bold"/>
                          <w:sz w:val="22"/>
                          <w:szCs w:val="22"/>
                        </w:rPr>
                        <w:t>Teaching the Word of God</w:t>
                      </w:r>
                      <w:r>
                        <w:t>.</w:t>
                      </w:r>
                    </w:p>
                  </w:txbxContent>
                </v:textbox>
                <w10:wrap anchorx="page" anchory="page"/>
              </v:shape>
            </w:pict>
          </mc:Fallback>
        </mc:AlternateContent>
      </w:r>
      <w:r w:rsidR="00640131" w:rsidRPr="00441B4B">
        <w:rPr>
          <w:b/>
          <w:noProof/>
          <w:color w:val="auto"/>
          <w:kern w:val="0"/>
          <w:sz w:val="24"/>
          <w:szCs w:val="24"/>
        </w:rPr>
        <mc:AlternateContent>
          <mc:Choice Requires="wps">
            <w:drawing>
              <wp:anchor distT="36576" distB="36576" distL="36576" distR="36576" simplePos="0" relativeHeight="251606528" behindDoc="0" locked="0" layoutInCell="1" allowOverlap="1" wp14:anchorId="53DD6424" wp14:editId="615CD49F">
                <wp:simplePos x="0" y="0"/>
                <wp:positionH relativeFrom="column">
                  <wp:posOffset>7407322</wp:posOffset>
                </wp:positionH>
                <wp:positionV relativeFrom="page">
                  <wp:posOffset>4455994</wp:posOffset>
                </wp:positionV>
                <wp:extent cx="2166782" cy="279779"/>
                <wp:effectExtent l="0" t="0" r="5080" b="635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82" cy="27977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Pr="00E22CCE" w:rsidRDefault="00311ABA" w:rsidP="00640131">
                            <w:pPr>
                              <w:widowControl w:val="0"/>
                              <w:jc w:val="center"/>
                              <w:rPr>
                                <w:rFonts w:ascii="Arial Rounded MT Bold" w:hAnsi="Arial Rounded MT Bold" w:cs="Arial"/>
                                <w:color w:val="0D0D0D" w:themeColor="text1" w:themeTint="F2"/>
                                <w:w w:val="80"/>
                                <w:sz w:val="26"/>
                                <w:szCs w:val="26"/>
                              </w:rPr>
                            </w:pPr>
                            <w:r w:rsidRPr="00E22CCE">
                              <w:rPr>
                                <w:rFonts w:ascii="Arial Rounded MT Bold" w:hAnsi="Arial Rounded MT Bold" w:cs="Arial"/>
                                <w:color w:val="0D0D0D" w:themeColor="text1" w:themeTint="F2"/>
                                <w:w w:val="80"/>
                                <w:sz w:val="26"/>
                                <w:szCs w:val="26"/>
                              </w:rPr>
                              <w:t>Spreading the Gospel of Jesus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6424" id="Text Box 29" o:spid="_x0000_s1034" type="#_x0000_t202" style="position:absolute;margin-left:583.25pt;margin-top:350.85pt;width:170.6pt;height:22.05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" filled="f" fillcolor="#fffffe" stroked="f" strokecolor="#212120" insetpen="t">
                <v:textbox inset="2.88pt,2.88pt,2.88pt,2.88pt">
                  <w:txbxContent>
                    <w:p w:rsidR="00D75908" w:rsidRPr="00E22CCE" w:rsidRDefault="00311ABA" w:rsidP="00640131">
                      <w:pPr>
                        <w:widowControl w:val="0"/>
                        <w:jc w:val="center"/>
                        <w:rPr>
                          <w:rFonts w:ascii="Arial Rounded MT Bold" w:hAnsi="Arial Rounded MT Bold" w:cs="Arial"/>
                          <w:color w:val="0D0D0D" w:themeColor="text1" w:themeTint="F2"/>
                          <w:w w:val="80"/>
                          <w:sz w:val="26"/>
                          <w:szCs w:val="26"/>
                        </w:rPr>
                      </w:pPr>
                      <w:r w:rsidRPr="00E22CCE">
                        <w:rPr>
                          <w:rFonts w:ascii="Arial Rounded MT Bold" w:hAnsi="Arial Rounded MT Bold" w:cs="Arial"/>
                          <w:color w:val="0D0D0D" w:themeColor="text1" w:themeTint="F2"/>
                          <w:w w:val="80"/>
                          <w:sz w:val="26"/>
                          <w:szCs w:val="26"/>
                        </w:rPr>
                        <w:t>Spreading the Gospel of Jesus</w:t>
                      </w:r>
                    </w:p>
                  </w:txbxContent>
                </v:textbox>
                <w10:wrap anchory="page"/>
              </v:shape>
            </w:pict>
          </mc:Fallback>
        </mc:AlternateContent>
      </w:r>
      <w:r w:rsidR="00DB1147" w:rsidRPr="00441B4B">
        <w:rPr>
          <w:b/>
          <w:noProof/>
          <w:color w:val="auto"/>
          <w:kern w:val="0"/>
          <w:sz w:val="24"/>
          <w:szCs w:val="24"/>
        </w:rPr>
        <w:drawing>
          <wp:anchor distT="36576" distB="36576" distL="36576" distR="36576" simplePos="0" relativeHeight="251580928" behindDoc="0" locked="0" layoutInCell="1" allowOverlap="1" wp14:anchorId="19D37B8D" wp14:editId="67BF0B8E">
            <wp:simplePos x="0" y="0"/>
            <wp:positionH relativeFrom="column">
              <wp:posOffset>6672154</wp:posOffset>
            </wp:positionH>
            <wp:positionV relativeFrom="page">
              <wp:posOffset>4370773</wp:posOffset>
            </wp:positionV>
            <wp:extent cx="731264" cy="155966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9992301-IMG02"/>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51264" t="40462" r="25694"/>
                    <a:stretch/>
                  </pic:blipFill>
                  <pic:spPr bwMode="auto">
                    <a:xfrm>
                      <a:off x="0" y="0"/>
                      <a:ext cx="731264" cy="155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147" w:rsidRPr="00441B4B">
        <w:rPr>
          <w:b/>
          <w:noProof/>
          <w:color w:val="auto"/>
          <w:kern w:val="0"/>
          <w:sz w:val="24"/>
          <w:szCs w:val="24"/>
        </w:rPr>
        <mc:AlternateContent>
          <mc:Choice Requires="wps">
            <w:drawing>
              <wp:anchor distT="36576" distB="36576" distL="36576" distR="36576" simplePos="0" relativeHeight="251582976" behindDoc="0" locked="0" layoutInCell="1" allowOverlap="1" wp14:anchorId="204017BB" wp14:editId="6081BBC8">
                <wp:simplePos x="0" y="0"/>
                <wp:positionH relativeFrom="column">
                  <wp:posOffset>7398385</wp:posOffset>
                </wp:positionH>
                <wp:positionV relativeFrom="page">
                  <wp:posOffset>4364990</wp:posOffset>
                </wp:positionV>
                <wp:extent cx="2173605" cy="156527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565275"/>
                        </a:xfrm>
                        <a:prstGeom prst="rect">
                          <a:avLst/>
                        </a:prstGeom>
                        <a:solidFill>
                          <a:srgbClr val="8FDAF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2731B" id="Rectangle 6" o:spid="_x0000_s1026" style="position:absolute;margin-left:582.55pt;margin-top:343.7pt;width:171.15pt;height:123.25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" fillcolor="#8fdaff" stroked="f">
                <v:textbox inset="2.88pt,2.88pt,2.88pt,2.88pt"/>
                <w10:wrap anchory="page"/>
              </v:rect>
            </w:pict>
          </mc:Fallback>
        </mc:AlternateContent>
      </w:r>
      <w:r w:rsidR="00A72A0A" w:rsidRPr="00441B4B">
        <w:rPr>
          <w:b/>
          <w:noProof/>
          <w:color w:val="auto"/>
          <w:kern w:val="0"/>
          <w:sz w:val="24"/>
          <w:szCs w:val="24"/>
        </w:rPr>
        <w:drawing>
          <wp:anchor distT="0" distB="0" distL="114300" distR="114300" simplePos="0" relativeHeight="251731456" behindDoc="0" locked="0" layoutInCell="1" allowOverlap="1">
            <wp:simplePos x="0" y="0"/>
            <wp:positionH relativeFrom="page">
              <wp:posOffset>224155</wp:posOffset>
            </wp:positionH>
            <wp:positionV relativeFrom="page">
              <wp:posOffset>5230495</wp:posOffset>
            </wp:positionV>
            <wp:extent cx="2860675" cy="2209800"/>
            <wp:effectExtent l="19050" t="19050" r="15875" b="1905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od can use yo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0675" cy="22098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5089E" w:rsidRPr="00441B4B">
        <w:rPr>
          <w:b/>
          <w:noProof/>
          <w:color w:val="auto"/>
          <w:kern w:val="0"/>
          <w:sz w:val="24"/>
          <w:szCs w:val="24"/>
        </w:rPr>
        <mc:AlternateContent>
          <mc:Choice Requires="wps">
            <w:drawing>
              <wp:anchor distT="36576" distB="36576" distL="36576" distR="36576" simplePos="0" relativeHeight="251604480" behindDoc="0" locked="0" layoutInCell="1" allowOverlap="1" wp14:anchorId="512205F3" wp14:editId="128AB017">
                <wp:simplePos x="0" y="0"/>
                <wp:positionH relativeFrom="column">
                  <wp:posOffset>3238266</wp:posOffset>
                </wp:positionH>
                <wp:positionV relativeFrom="page">
                  <wp:posOffset>701227</wp:posOffset>
                </wp:positionV>
                <wp:extent cx="2998159" cy="4227830"/>
                <wp:effectExtent l="0" t="0" r="0" b="127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159" cy="4227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40D2" w:rsidRPr="006340D2" w:rsidRDefault="006340D2" w:rsidP="006340D2">
                            <w:pPr>
                              <w:rPr>
                                <w:rFonts w:eastAsia="Book Antiqua"/>
                                <w:b/>
                                <w:i/>
                                <w:color w:val="000000"/>
                                <w:kern w:val="0"/>
                                <w:sz w:val="22"/>
                                <w:szCs w:val="22"/>
                              </w:rPr>
                            </w:pPr>
                            <w:r w:rsidRPr="006340D2">
                              <w:rPr>
                                <w:rFonts w:eastAsia="Book Antiqua"/>
                                <w:b/>
                                <w:i/>
                                <w:color w:val="000000"/>
                                <w:kern w:val="0"/>
                                <w:sz w:val="22"/>
                                <w:szCs w:val="22"/>
                              </w:rPr>
                              <w:t xml:space="preserve">How are we doing this? </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 xml:space="preserve">By developing a community of committed disciples of Jesus Christ, which will have an impact for Christ locally and around the world. </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Through personal evangelism, the sharing of our own testimony of how God has worked in our life and the impact it has had on our personal relationships with Christ.</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By building a strong “Christian Fellowship” and a team of missionaries, who will be able to write to those who are seeking the Lord Jesus in their life through our Pen Pals for Jesus Ministry! Thus, His sheep that have fallen into the ways of the flesh, will know Christ by giving them the same hope and faith that Christ has given to us so freely.</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 xml:space="preserve">By developing a working outreach-mentoring program, which will be able to assist and help reintegrate those who are seeking a new and better life after incarceration. </w:t>
                            </w:r>
                          </w:p>
                          <w:p w:rsidR="00D75908" w:rsidRDefault="00D75908" w:rsidP="00D75908">
                            <w:pPr>
                              <w:widowControl w:val="0"/>
                              <w:spacing w:line="240" w:lineRule="exact"/>
                              <w:rPr>
                                <w:i/>
                                <w:iCs/>
                                <w:sz w:val="16"/>
                                <w:szCs w:val="16"/>
                              </w:rPr>
                            </w:pPr>
                          </w:p>
                          <w:p w:rsidR="006340D2" w:rsidRDefault="006340D2" w:rsidP="00D75908">
                            <w:pPr>
                              <w:widowControl w:val="0"/>
                              <w:spacing w:line="240" w:lineRule="exact"/>
                              <w:rPr>
                                <w:i/>
                                <w:iCs/>
                                <w:sz w:val="16"/>
                                <w:szCs w:val="16"/>
                              </w:rPr>
                            </w:pPr>
                            <w:r w:rsidRPr="006340D2">
                              <w:rPr>
                                <w:rFonts w:eastAsia="Book Antiqua"/>
                                <w:color w:val="000000"/>
                                <w:kern w:val="0"/>
                                <w:lang w:eastAsia="ja-JP"/>
                              </w:rPr>
                              <w:t>Building resources with local and state agencies, to better assist in getting a person the much-needed services they so desperately need, like clothing, food, medical services, and housing.</w:t>
                            </w:r>
                            <w:r w:rsidR="006B6520" w:rsidRPr="006B6520">
                              <w:rPr>
                                <w:bCs/>
                                <w:iCs/>
                                <w:noProof/>
                                <w:color w:val="BE783B"/>
                                <w:w w:val="8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05F3" id="Text Box 27" o:spid="_x0000_s1035" type="#_x0000_t202" style="position:absolute;margin-left:255pt;margin-top:55.2pt;width:236.1pt;height:332.9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F1/QIAAI4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" filled="f" fillcolor="#fffffe" stroked="f" strokecolor="#212120" insetpen="t">
                <v:textbox inset="2.88pt,2.88pt,2.88pt,2.88pt">
                  <w:txbxContent>
                    <w:p w:rsidR="006340D2" w:rsidRPr="006340D2" w:rsidRDefault="006340D2" w:rsidP="006340D2">
                      <w:pPr>
                        <w:rPr>
                          <w:rFonts w:eastAsia="Book Antiqua"/>
                          <w:b/>
                          <w:i/>
                          <w:color w:val="000000"/>
                          <w:kern w:val="0"/>
                          <w:sz w:val="22"/>
                          <w:szCs w:val="22"/>
                        </w:rPr>
                      </w:pPr>
                      <w:r w:rsidRPr="006340D2">
                        <w:rPr>
                          <w:rFonts w:eastAsia="Book Antiqua"/>
                          <w:b/>
                          <w:i/>
                          <w:color w:val="000000"/>
                          <w:kern w:val="0"/>
                          <w:sz w:val="22"/>
                          <w:szCs w:val="22"/>
                        </w:rPr>
                        <w:t xml:space="preserve">How are we doing this? </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 xml:space="preserve">By developing a community of committed disciples of Jesus Christ, which will have an impact for Christ locally and around the world. </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Through personal evangelism, the sharing of our own testimony of how God has worked in our life and the impact it has had on our personal relationships with Christ.</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By building a strong “Christian Fellowship” and a team of missionaries, who will be able to write to those who are seeking the Lord Jesus in their life through our Pen Pals for Jesus Ministry! Thus, His sheep that have fallen into the ways of the flesh, will know Christ by giving them the same hope and faith that Christ has given to us so freely.</w:t>
                      </w:r>
                    </w:p>
                    <w:p w:rsidR="006340D2" w:rsidRPr="006340D2" w:rsidRDefault="006340D2" w:rsidP="006340D2">
                      <w:pPr>
                        <w:rPr>
                          <w:rFonts w:eastAsia="Book Antiqua"/>
                          <w:color w:val="000000"/>
                          <w:kern w:val="0"/>
                          <w:lang w:eastAsia="ja-JP"/>
                        </w:rPr>
                      </w:pPr>
                    </w:p>
                    <w:p w:rsidR="006340D2" w:rsidRPr="006340D2" w:rsidRDefault="006340D2" w:rsidP="006340D2">
                      <w:pPr>
                        <w:rPr>
                          <w:rFonts w:eastAsia="Book Antiqua"/>
                          <w:color w:val="000000"/>
                          <w:kern w:val="0"/>
                          <w:lang w:eastAsia="ja-JP"/>
                        </w:rPr>
                      </w:pPr>
                      <w:r w:rsidRPr="006340D2">
                        <w:rPr>
                          <w:rFonts w:eastAsia="Book Antiqua"/>
                          <w:color w:val="000000"/>
                          <w:kern w:val="0"/>
                          <w:lang w:eastAsia="ja-JP"/>
                        </w:rPr>
                        <w:t xml:space="preserve">By developing a working outreach-mentoring program, which will be able to assist and help reintegrate those who are seeking a new and better life after incarceration. </w:t>
                      </w:r>
                    </w:p>
                    <w:p w:rsidR="00D75908" w:rsidRDefault="00D75908" w:rsidP="00D75908">
                      <w:pPr>
                        <w:widowControl w:val="0"/>
                        <w:spacing w:line="240" w:lineRule="exact"/>
                        <w:rPr>
                          <w:i/>
                          <w:iCs/>
                          <w:sz w:val="16"/>
                          <w:szCs w:val="16"/>
                        </w:rPr>
                      </w:pPr>
                    </w:p>
                    <w:p w:rsidR="006340D2" w:rsidRDefault="006340D2" w:rsidP="00D75908">
                      <w:pPr>
                        <w:widowControl w:val="0"/>
                        <w:spacing w:line="240" w:lineRule="exact"/>
                        <w:rPr>
                          <w:i/>
                          <w:iCs/>
                          <w:sz w:val="16"/>
                          <w:szCs w:val="16"/>
                        </w:rPr>
                      </w:pPr>
                      <w:r w:rsidRPr="006340D2">
                        <w:rPr>
                          <w:rFonts w:eastAsia="Book Antiqua"/>
                          <w:color w:val="000000"/>
                          <w:kern w:val="0"/>
                          <w:lang w:eastAsia="ja-JP"/>
                        </w:rPr>
                        <w:t>Building resources with local and state agencies, to better assist in getting a person the much-needed services they so desperately need, like clothing, food, medical services, and housing.</w:t>
                      </w:r>
                      <w:r w:rsidR="006B6520" w:rsidRPr="006B6520">
                        <w:rPr>
                          <w:bCs/>
                          <w:iCs/>
                          <w:noProof/>
                          <w:color w:val="BE783B"/>
                          <w:w w:val="80"/>
                        </w:rPr>
                        <w:t xml:space="preserve"> </w:t>
                      </w:r>
                    </w:p>
                  </w:txbxContent>
                </v:textbox>
                <w10:wrap anchory="page"/>
              </v:shape>
            </w:pict>
          </mc:Fallback>
        </mc:AlternateContent>
      </w:r>
      <w:r w:rsidR="008B637B" w:rsidRPr="00441B4B">
        <w:rPr>
          <w:b/>
          <w:noProof/>
          <w:color w:val="auto"/>
          <w:kern w:val="0"/>
          <w:sz w:val="24"/>
          <w:szCs w:val="24"/>
        </w:rPr>
        <mc:AlternateContent>
          <mc:Choice Requires="wps">
            <w:drawing>
              <wp:anchor distT="36576" distB="36576" distL="36576" distR="36576" simplePos="0" relativeHeight="251647488" behindDoc="0" locked="0" layoutInCell="1" allowOverlap="1" wp14:anchorId="6B19EACD" wp14:editId="79B61581">
                <wp:simplePos x="0" y="0"/>
                <wp:positionH relativeFrom="column">
                  <wp:posOffset>3182169</wp:posOffset>
                </wp:positionH>
                <wp:positionV relativeFrom="page">
                  <wp:posOffset>4931028</wp:posOffset>
                </wp:positionV>
                <wp:extent cx="3164112" cy="1200150"/>
                <wp:effectExtent l="0" t="0" r="0" b="0"/>
                <wp:wrapNone/>
                <wp:docPr id="29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112"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Pr="001B1FFC" w:rsidRDefault="00D75908" w:rsidP="00D75908">
                            <w:pPr>
                              <w:widowControl w:val="0"/>
                              <w:spacing w:line="360" w:lineRule="exact"/>
                              <w:rPr>
                                <w:rFonts w:ascii="Adobe Garamond Pro Bold" w:hAnsi="Adobe Garamond Pro Bold"/>
                                <w:color w:val="0070C0"/>
                                <w:sz w:val="28"/>
                                <w:szCs w:val="28"/>
                              </w:rPr>
                            </w:pPr>
                            <w:r w:rsidRPr="001B1FFC">
                              <w:rPr>
                                <w:rFonts w:ascii="Adobe Garamond Pro Bold" w:hAnsi="Adobe Garamond Pro Bold"/>
                                <w:color w:val="0070C0"/>
                                <w:sz w:val="28"/>
                                <w:szCs w:val="28"/>
                              </w:rPr>
                              <w:t xml:space="preserve">Contact us at </w:t>
                            </w:r>
                          </w:p>
                          <w:p w:rsidR="00D75908" w:rsidRPr="00123119" w:rsidRDefault="008B637B" w:rsidP="0085089E">
                            <w:pPr>
                              <w:pStyle w:val="NoSpacing"/>
                              <w:rPr>
                                <w:rFonts w:ascii="Adobe Garamond Pro Bold" w:hAnsi="Adobe Garamond Pro Bold"/>
                                <w:sz w:val="22"/>
                                <w:szCs w:val="22"/>
                              </w:rPr>
                            </w:pPr>
                            <w:r w:rsidRPr="00123119">
                              <w:rPr>
                                <w:rFonts w:ascii="Adobe Garamond Pro Bold" w:hAnsi="Adobe Garamond Pro Bold"/>
                                <w:sz w:val="22"/>
                                <w:szCs w:val="22"/>
                              </w:rPr>
                              <w:t xml:space="preserve">Office: </w:t>
                            </w:r>
                            <w:r w:rsidR="00705BA9" w:rsidRPr="00123119">
                              <w:rPr>
                                <w:rFonts w:ascii="Adobe Garamond Pro Bold" w:hAnsi="Adobe Garamond Pro Bold"/>
                                <w:sz w:val="22"/>
                                <w:szCs w:val="22"/>
                              </w:rPr>
                              <w:t>617-237-9607</w:t>
                            </w:r>
                            <w:r w:rsidRPr="00123119">
                              <w:rPr>
                                <w:rFonts w:ascii="Adobe Garamond Pro Bold" w:hAnsi="Adobe Garamond Pro Bold"/>
                                <w:sz w:val="22"/>
                                <w:szCs w:val="22"/>
                              </w:rPr>
                              <w:t xml:space="preserve"> </w:t>
                            </w:r>
                          </w:p>
                          <w:p w:rsidR="00D75908" w:rsidRDefault="006340D2" w:rsidP="00D75908">
                            <w:pPr>
                              <w:widowControl w:val="0"/>
                              <w:spacing w:line="360" w:lineRule="exact"/>
                              <w:rPr>
                                <w:sz w:val="22"/>
                                <w:szCs w:val="22"/>
                              </w:rPr>
                            </w:pPr>
                            <w:r>
                              <w:rPr>
                                <w:sz w:val="22"/>
                                <w:szCs w:val="22"/>
                              </w:rPr>
                              <w:t xml:space="preserve">or on the web at </w:t>
                            </w:r>
                            <w:hyperlink r:id="rId13" w:history="1">
                              <w:r w:rsidR="00197580" w:rsidRPr="005E77DA">
                                <w:rPr>
                                  <w:rStyle w:val="Hyperlink"/>
                                  <w:sz w:val="22"/>
                                  <w:szCs w:val="22"/>
                                </w:rPr>
                                <w:t>www.DiscipleofChristMinistries.org</w:t>
                              </w:r>
                            </w:hyperlink>
                          </w:p>
                          <w:p w:rsidR="0085089E" w:rsidRDefault="00197580" w:rsidP="00D75908">
                            <w:pPr>
                              <w:widowControl w:val="0"/>
                              <w:spacing w:line="360" w:lineRule="exact"/>
                              <w:rPr>
                                <w:sz w:val="22"/>
                                <w:szCs w:val="22"/>
                              </w:rPr>
                            </w:pPr>
                            <w:r>
                              <w:rPr>
                                <w:sz w:val="22"/>
                                <w:szCs w:val="22"/>
                              </w:rPr>
                              <w:t>Find us on Facebook @DiscipleofChristMinistries</w:t>
                            </w:r>
                          </w:p>
                          <w:p w:rsidR="00197580" w:rsidRPr="0085089E" w:rsidRDefault="0085089E" w:rsidP="00D75908">
                            <w:pPr>
                              <w:widowControl w:val="0"/>
                              <w:spacing w:line="360" w:lineRule="exact"/>
                              <w:rPr>
                                <w:sz w:val="22"/>
                                <w:szCs w:val="22"/>
                              </w:rPr>
                            </w:pPr>
                            <w:r w:rsidRPr="0085089E">
                              <w:t xml:space="preserve"> </w:t>
                            </w:r>
                            <w:r w:rsidRPr="0085089E">
                              <w:rPr>
                                <w:sz w:val="22"/>
                                <w:szCs w:val="22"/>
                              </w:rPr>
                              <w:t xml:space="preserve">Need Prayer </w:t>
                            </w:r>
                            <w:r w:rsidR="00A06FF4">
                              <w:rPr>
                                <w:sz w:val="22"/>
                                <w:szCs w:val="22"/>
                              </w:rPr>
                              <w:t>text</w:t>
                            </w:r>
                            <w:r w:rsidRPr="0085089E">
                              <w:rPr>
                                <w:sz w:val="22"/>
                                <w:szCs w:val="22"/>
                              </w:rPr>
                              <w:t xml:space="preserve"> our Prayer line: </w:t>
                            </w:r>
                            <w:r w:rsidR="00A06FF4">
                              <w:rPr>
                                <w:sz w:val="22"/>
                                <w:szCs w:val="22"/>
                              </w:rPr>
                              <w:t>857-990-1910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EACD" id="Text Box 301" o:spid="_x0000_s1036" type="#_x0000_t202" style="position:absolute;margin-left:250.55pt;margin-top:388.25pt;width:249.15pt;height:94.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" filled="f" fillcolor="#fffffe" stroked="f" strokecolor="#212120" insetpen="t">
                <v:textbox inset="2.88pt,2.88pt,2.88pt,2.88pt">
                  <w:txbxContent>
                    <w:p w:rsidR="00D75908" w:rsidRPr="001B1FFC" w:rsidRDefault="00D75908" w:rsidP="00D75908">
                      <w:pPr>
                        <w:widowControl w:val="0"/>
                        <w:spacing w:line="360" w:lineRule="exact"/>
                        <w:rPr>
                          <w:rFonts w:ascii="Adobe Garamond Pro Bold" w:hAnsi="Adobe Garamond Pro Bold"/>
                          <w:color w:val="0070C0"/>
                          <w:sz w:val="28"/>
                          <w:szCs w:val="28"/>
                        </w:rPr>
                      </w:pPr>
                      <w:r w:rsidRPr="001B1FFC">
                        <w:rPr>
                          <w:rFonts w:ascii="Adobe Garamond Pro Bold" w:hAnsi="Adobe Garamond Pro Bold"/>
                          <w:color w:val="0070C0"/>
                          <w:sz w:val="28"/>
                          <w:szCs w:val="28"/>
                        </w:rPr>
                        <w:t xml:space="preserve">Contact us at </w:t>
                      </w:r>
                    </w:p>
                    <w:p w:rsidR="00D75908" w:rsidRPr="00123119" w:rsidRDefault="008B637B" w:rsidP="0085089E">
                      <w:pPr>
                        <w:pStyle w:val="NoSpacing"/>
                        <w:rPr>
                          <w:rFonts w:ascii="Adobe Garamond Pro Bold" w:hAnsi="Adobe Garamond Pro Bold"/>
                          <w:sz w:val="22"/>
                          <w:szCs w:val="22"/>
                        </w:rPr>
                      </w:pPr>
                      <w:r w:rsidRPr="00123119">
                        <w:rPr>
                          <w:rFonts w:ascii="Adobe Garamond Pro Bold" w:hAnsi="Adobe Garamond Pro Bold"/>
                          <w:sz w:val="22"/>
                          <w:szCs w:val="22"/>
                        </w:rPr>
                        <w:t xml:space="preserve">Office: </w:t>
                      </w:r>
                      <w:r w:rsidR="00705BA9" w:rsidRPr="00123119">
                        <w:rPr>
                          <w:rFonts w:ascii="Adobe Garamond Pro Bold" w:hAnsi="Adobe Garamond Pro Bold"/>
                          <w:sz w:val="22"/>
                          <w:szCs w:val="22"/>
                        </w:rPr>
                        <w:t>617-237-9607</w:t>
                      </w:r>
                      <w:r w:rsidRPr="00123119">
                        <w:rPr>
                          <w:rFonts w:ascii="Adobe Garamond Pro Bold" w:hAnsi="Adobe Garamond Pro Bold"/>
                          <w:sz w:val="22"/>
                          <w:szCs w:val="22"/>
                        </w:rPr>
                        <w:t xml:space="preserve"> </w:t>
                      </w:r>
                    </w:p>
                    <w:p w:rsidR="00D75908" w:rsidRDefault="006340D2" w:rsidP="00D75908">
                      <w:pPr>
                        <w:widowControl w:val="0"/>
                        <w:spacing w:line="360" w:lineRule="exact"/>
                        <w:rPr>
                          <w:sz w:val="22"/>
                          <w:szCs w:val="22"/>
                        </w:rPr>
                      </w:pPr>
                      <w:r>
                        <w:rPr>
                          <w:sz w:val="22"/>
                          <w:szCs w:val="22"/>
                        </w:rPr>
                        <w:t xml:space="preserve">or on the web at </w:t>
                      </w:r>
                      <w:hyperlink r:id="rId14" w:history="1">
                        <w:r w:rsidR="00197580" w:rsidRPr="005E77DA">
                          <w:rPr>
                            <w:rStyle w:val="Hyperlink"/>
                            <w:sz w:val="22"/>
                            <w:szCs w:val="22"/>
                          </w:rPr>
                          <w:t>www.DiscipleofChristMinistries.org</w:t>
                        </w:r>
                      </w:hyperlink>
                    </w:p>
                    <w:p w:rsidR="0085089E" w:rsidRDefault="00197580" w:rsidP="00D75908">
                      <w:pPr>
                        <w:widowControl w:val="0"/>
                        <w:spacing w:line="360" w:lineRule="exact"/>
                        <w:rPr>
                          <w:sz w:val="22"/>
                          <w:szCs w:val="22"/>
                        </w:rPr>
                      </w:pPr>
                      <w:r>
                        <w:rPr>
                          <w:sz w:val="22"/>
                          <w:szCs w:val="22"/>
                        </w:rPr>
                        <w:t>Find us on Facebook @DiscipleofChristMinistries</w:t>
                      </w:r>
                    </w:p>
                    <w:p w:rsidR="00197580" w:rsidRPr="0085089E" w:rsidRDefault="0085089E" w:rsidP="00D75908">
                      <w:pPr>
                        <w:widowControl w:val="0"/>
                        <w:spacing w:line="360" w:lineRule="exact"/>
                        <w:rPr>
                          <w:sz w:val="22"/>
                          <w:szCs w:val="22"/>
                        </w:rPr>
                      </w:pPr>
                      <w:r w:rsidRPr="0085089E">
                        <w:t xml:space="preserve"> </w:t>
                      </w:r>
                      <w:r w:rsidRPr="0085089E">
                        <w:rPr>
                          <w:sz w:val="22"/>
                          <w:szCs w:val="22"/>
                        </w:rPr>
                        <w:t xml:space="preserve">Need Prayer </w:t>
                      </w:r>
                      <w:r w:rsidR="00A06FF4">
                        <w:rPr>
                          <w:sz w:val="22"/>
                          <w:szCs w:val="22"/>
                        </w:rPr>
                        <w:t>text</w:t>
                      </w:r>
                      <w:r w:rsidRPr="0085089E">
                        <w:rPr>
                          <w:sz w:val="22"/>
                          <w:szCs w:val="22"/>
                        </w:rPr>
                        <w:t xml:space="preserve"> our Prayer line: </w:t>
                      </w:r>
                      <w:r w:rsidR="00A06FF4">
                        <w:rPr>
                          <w:sz w:val="22"/>
                          <w:szCs w:val="22"/>
                        </w:rPr>
                        <w:t>857-990-1910</w:t>
                      </w:r>
                    </w:p>
                  </w:txbxContent>
                </v:textbox>
                <w10:wrap anchory="page"/>
              </v:shape>
            </w:pict>
          </mc:Fallback>
        </mc:AlternateContent>
      </w:r>
      <w:r w:rsidR="00640131">
        <w:rPr>
          <w:b/>
        </w:rPr>
        <w:t xml:space="preserve"> </w:t>
      </w:r>
      <w:r w:rsidR="00E80800">
        <w:rPr>
          <w:b/>
        </w:rPr>
        <w:t xml:space="preserve">        </w:t>
      </w:r>
      <w:r w:rsidR="00734486" w:rsidRPr="00441B4B">
        <w:rPr>
          <w:b/>
        </w:rPr>
        <w:br w:type="page"/>
      </w:r>
      <w:bookmarkStart w:id="0" w:name="_GoBack"/>
      <w:bookmarkEnd w:id="0"/>
      <w:r w:rsidR="005B6DE0" w:rsidRPr="00441B4B">
        <w:rPr>
          <w:b/>
          <w:noProof/>
        </w:rPr>
        <w:lastRenderedPageBreak/>
        <mc:AlternateContent>
          <mc:Choice Requires="wps">
            <w:drawing>
              <wp:anchor distT="0" distB="0" distL="114300" distR="114300" simplePos="0" relativeHeight="251662848" behindDoc="0" locked="0" layoutInCell="1" allowOverlap="1" wp14:anchorId="557A1A92" wp14:editId="39C4F614">
                <wp:simplePos x="0" y="0"/>
                <wp:positionH relativeFrom="column">
                  <wp:posOffset>-9525</wp:posOffset>
                </wp:positionH>
                <wp:positionV relativeFrom="paragraph">
                  <wp:posOffset>304800</wp:posOffset>
                </wp:positionV>
                <wp:extent cx="2386965" cy="7043420"/>
                <wp:effectExtent l="0" t="0" r="0" b="5080"/>
                <wp:wrapNone/>
                <wp:docPr id="3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7043420"/>
                        </a:xfrm>
                        <a:prstGeom prst="rect">
                          <a:avLst/>
                        </a:prstGeom>
                        <a:noFill/>
                        <a:ln>
                          <a:noFill/>
                        </a:ln>
                        <a:effectLst/>
                        <a:extLst/>
                      </wps:spPr>
                      <wps:txbx>
                        <w:txbxContent>
                          <w:p w:rsidR="00F8147B" w:rsidRPr="000A7F23" w:rsidRDefault="00F8147B" w:rsidP="00F97700">
                            <w:pPr>
                              <w:pStyle w:val="NoSpacing"/>
                              <w:rPr>
                                <w:b/>
                                <w:i/>
                              </w:rPr>
                            </w:pPr>
                            <w:r w:rsidRPr="000A7F23">
                              <w:rPr>
                                <w:b/>
                                <w:i/>
                              </w:rPr>
                              <w:t>A message from our founder</w:t>
                            </w:r>
                            <w:r w:rsidR="001A716A">
                              <w:rPr>
                                <w:b/>
                                <w:i/>
                              </w:rPr>
                              <w:t>, Brother Doc</w:t>
                            </w:r>
                          </w:p>
                          <w:p w:rsidR="00F8147B" w:rsidRDefault="00F8147B" w:rsidP="00F97700">
                            <w:pPr>
                              <w:pStyle w:val="NoSpacing"/>
                            </w:pPr>
                          </w:p>
                          <w:p w:rsidR="00FF397E" w:rsidRPr="00A21332" w:rsidRDefault="004B216F" w:rsidP="00FF397E">
                            <w:pPr>
                              <w:pStyle w:val="Subtitle1"/>
                              <w:rPr>
                                <w:rFonts w:ascii="Adobe Garamond Pro Bold" w:hAnsi="Adobe Garamond Pro Bold"/>
                                <w:i/>
                                <w:iCs/>
                                <w:color w:val="000000"/>
                                <w:sz w:val="24"/>
                                <w:szCs w:val="24"/>
                              </w:rPr>
                            </w:pPr>
                            <w:r>
                              <w:t xml:space="preserve"> </w:t>
                            </w:r>
                            <w:r w:rsidR="009756F1">
                              <w:rPr>
                                <w:rFonts w:ascii="Adobe Garamond Pro Bold" w:hAnsi="Adobe Garamond Pro Bold"/>
                                <w:i/>
                                <w:iCs/>
                                <w:color w:val="000000"/>
                                <w:sz w:val="24"/>
                                <w:szCs w:val="24"/>
                              </w:rPr>
                              <w:t>A N</w:t>
                            </w:r>
                            <w:r w:rsidR="00FF397E" w:rsidRPr="00A21332">
                              <w:rPr>
                                <w:rFonts w:ascii="Adobe Garamond Pro Bold" w:hAnsi="Adobe Garamond Pro Bold"/>
                                <w:i/>
                                <w:iCs/>
                                <w:color w:val="000000"/>
                                <w:sz w:val="24"/>
                                <w:szCs w:val="24"/>
                              </w:rPr>
                              <w:t xml:space="preserve">ew Look, and a Renewed Vision. </w:t>
                            </w:r>
                            <w:r w:rsidR="00FF397E" w:rsidRPr="00A21332">
                              <w:rPr>
                                <w:rFonts w:ascii="Adobe Garamond Pro Bold" w:hAnsi="Adobe Garamond Pro Bold"/>
                                <w:i/>
                                <w:iCs/>
                                <w:color w:val="000000"/>
                                <w:sz w:val="24"/>
                                <w:szCs w:val="24"/>
                              </w:rPr>
                              <w:tab/>
                            </w:r>
                          </w:p>
                          <w:p w:rsidR="00FF397E" w:rsidRPr="00FF397E" w:rsidRDefault="00FF397E" w:rsidP="00FF397E">
                            <w:pPr>
                              <w:pStyle w:val="NoSpacing"/>
                              <w:rPr>
                                <w:b/>
                                <w:i/>
                                <w:iCs/>
                                <w:spacing w:val="15"/>
                                <w:sz w:val="22"/>
                                <w:szCs w:val="22"/>
                              </w:rPr>
                            </w:pPr>
                            <w:r w:rsidRPr="00FF397E">
                              <w:rPr>
                                <w:rFonts w:eastAsia="Arial"/>
                                <w:b/>
                                <w:sz w:val="22"/>
                                <w:szCs w:val="22"/>
                              </w:rPr>
                              <w:t>Are you new to our ministry?</w:t>
                            </w:r>
                          </w:p>
                          <w:p w:rsidR="00FF397E" w:rsidRDefault="00FF397E" w:rsidP="00FF397E">
                            <w:pPr>
                              <w:pStyle w:val="NoSpacing"/>
                              <w:rPr>
                                <w:rFonts w:eastAsia="Arial"/>
                              </w:rPr>
                            </w:pPr>
                            <w:r w:rsidRPr="00FF397E">
                              <w:rPr>
                                <w:rFonts w:eastAsia="Arial"/>
                              </w:rPr>
                              <w:t>Whether you</w:t>
                            </w:r>
                            <w:r w:rsidRPr="00FF397E">
                              <w:rPr>
                                <w:rFonts w:eastAsia="Tahoma"/>
                              </w:rPr>
                              <w:t xml:space="preserve"> are</w:t>
                            </w:r>
                            <w:r w:rsidRPr="00FF397E">
                              <w:rPr>
                                <w:rFonts w:eastAsia="Arial"/>
                              </w:rPr>
                              <w:t xml:space="preserve"> just hearing about our ministry, or have been involved with the ministry over the past</w:t>
                            </w:r>
                            <w:r w:rsidR="00026B4D">
                              <w:rPr>
                                <w:rFonts w:eastAsia="Arial"/>
                              </w:rPr>
                              <w:t xml:space="preserve"> 8</w:t>
                            </w:r>
                            <w:r w:rsidRPr="00FF397E">
                              <w:rPr>
                                <w:rFonts w:eastAsia="Arial"/>
                              </w:rPr>
                              <w:t xml:space="preserve"> years. I would like to welcome you to Disciple of Christ Ministries “Where the Lost are Found and not Forgotten”. Reaching outside the walls of the church building to answer the call to serve God’s people no matter where they are located, I consider myself blessed, to have the opportunity to serve God through this ministry since my release from behind the wall myself. </w:t>
                            </w:r>
                          </w:p>
                          <w:p w:rsidR="00FF397E" w:rsidRPr="00FF397E" w:rsidRDefault="00FF397E" w:rsidP="00FF397E">
                            <w:pPr>
                              <w:pStyle w:val="NoSpacing"/>
                              <w:rPr>
                                <w:rFonts w:eastAsia="Arial"/>
                              </w:rPr>
                            </w:pPr>
                            <w:r w:rsidRPr="00FF397E">
                              <w:rPr>
                                <w:rFonts w:eastAsia="Arial"/>
                              </w:rPr>
                              <w:fldChar w:fldCharType="begin"/>
                            </w:r>
                            <w:r w:rsidRPr="00FF397E">
                              <w:rPr>
                                <w:rFonts w:eastAsia="Arial"/>
                              </w:rPr>
                              <w:instrText xml:space="preserve"> ADDRESSBLOCK   \* MERGEFORMAT </w:instrText>
                            </w:r>
                            <w:r w:rsidRPr="00FF397E">
                              <w:rPr>
                                <w:rFonts w:eastAsia="Arial"/>
                              </w:rPr>
                              <w:fldChar w:fldCharType="end"/>
                            </w:r>
                          </w:p>
                          <w:p w:rsidR="00FF397E" w:rsidRPr="00FF397E" w:rsidRDefault="00FF397E" w:rsidP="00FF397E">
                            <w:pPr>
                              <w:pStyle w:val="NoSpacing"/>
                              <w:rPr>
                                <w:rFonts w:eastAsia="Arial"/>
                                <w:b/>
                                <w:sz w:val="22"/>
                                <w:szCs w:val="22"/>
                              </w:rPr>
                            </w:pPr>
                            <w:r w:rsidRPr="00FF397E">
                              <w:rPr>
                                <w:rFonts w:eastAsia="Arial"/>
                                <w:b/>
                                <w:sz w:val="22"/>
                                <w:szCs w:val="22"/>
                              </w:rPr>
                              <w:t>What to Expect.</w:t>
                            </w:r>
                          </w:p>
                          <w:p w:rsidR="00FF397E" w:rsidRDefault="00FF397E" w:rsidP="00FF397E">
                            <w:pPr>
                              <w:pStyle w:val="NoSpacing"/>
                              <w:rPr>
                                <w:rFonts w:eastAsia="Arial"/>
                              </w:rPr>
                            </w:pPr>
                            <w:r w:rsidRPr="00A21332">
                              <w:rPr>
                                <w:rFonts w:eastAsia="Arial"/>
                                <w:b/>
                                <w:i/>
                              </w:rPr>
                              <w:t>A Spirit Led and Spirit Fed Ministry</w:t>
                            </w:r>
                            <w:r w:rsidRPr="00FF397E">
                              <w:rPr>
                                <w:rFonts w:eastAsia="Arial"/>
                              </w:rPr>
                              <w:t>, spreading the Gospel, giving messages of hope, changing lives, and teaching the Word of God. Founded with the belief that one person can make a positive change in those who are out there lost and living in the flesh. Our work built upon the following five pillars of faith: 1) A duty to reach out to the lost and forgotten. 2) An obligation to lead by example. 3) An all-inclusive approach: We help everyone regardless of his or her religious beliefs. 4) That the path to salvation lies in our Lord Jesus, serving Him in everything we do. 5) That Christ will use our testimonies for His glory so others can see how God has taken our trials and tribulations and turned them into victories for Christ.</w:t>
                            </w:r>
                          </w:p>
                          <w:p w:rsidR="00FF397E" w:rsidRDefault="00FF397E" w:rsidP="00FF397E">
                            <w:pPr>
                              <w:pStyle w:val="NoSpacing"/>
                              <w:rPr>
                                <w:rFonts w:eastAsia="Arial"/>
                              </w:rPr>
                            </w:pPr>
                          </w:p>
                          <w:p w:rsidR="00FF397E" w:rsidRPr="00FF397E" w:rsidRDefault="00FF397E" w:rsidP="00FF397E">
                            <w:pPr>
                              <w:pStyle w:val="NoSpacing"/>
                              <w:rPr>
                                <w:rFonts w:eastAsia="Arial"/>
                                <w:b/>
                                <w:sz w:val="22"/>
                                <w:szCs w:val="22"/>
                              </w:rPr>
                            </w:pPr>
                            <w:r w:rsidRPr="00FF397E">
                              <w:rPr>
                                <w:rFonts w:eastAsia="Arial"/>
                                <w:b/>
                                <w:sz w:val="22"/>
                                <w:szCs w:val="22"/>
                              </w:rPr>
                              <w:t>The Vision.</w:t>
                            </w:r>
                          </w:p>
                          <w:p w:rsidR="004B216F" w:rsidRDefault="00FF397E" w:rsidP="00FF397E">
                            <w:pPr>
                              <w:pStyle w:val="NoSpacing"/>
                            </w:pPr>
                            <w:r w:rsidRPr="00FF397E">
                              <w:rPr>
                                <w:rFonts w:eastAsia="Arial"/>
                              </w:rPr>
                              <w:t xml:space="preserve">When God gave me the vision of this ministry, I had no idea how to start my journey after my release from the House of Correction in November 2011. Therefore, I walked out into the world with everything I had learned from studying The Word of God during my time of incarceration, preparing </w:t>
                            </w:r>
                          </w:p>
                          <w:p w:rsidR="004B216F" w:rsidRDefault="004B216F" w:rsidP="00F97700">
                            <w:pPr>
                              <w:pStyle w:val="NoSpacing"/>
                            </w:pPr>
                          </w:p>
                          <w:p w:rsidR="00FC7C17" w:rsidRDefault="00FC7C17" w:rsidP="00F97700">
                            <w:pPr>
                              <w:pStyle w:val="NoSpacing"/>
                            </w:pPr>
                          </w:p>
                          <w:p w:rsidR="00F66108" w:rsidRDefault="00F66108" w:rsidP="00F97700">
                            <w:pPr>
                              <w:pStyle w:val="NoSpacing"/>
                            </w:pPr>
                          </w:p>
                          <w:p w:rsidR="00F66108" w:rsidRPr="00F66108" w:rsidRDefault="00F66108" w:rsidP="00F66108">
                            <w:pPr>
                              <w:widowControl w:val="0"/>
                              <w:spacing w:line="240" w:lineRule="exact"/>
                              <w:rPr>
                                <w:sz w:val="16"/>
                                <w:szCs w:val="16"/>
                              </w:rPr>
                            </w:pPr>
                            <w:r w:rsidRPr="00F66108">
                              <w:rPr>
                                <w:sz w:val="16"/>
                                <w:szCs w:val="16"/>
                              </w:rPr>
                              <w:t> </w:t>
                            </w:r>
                          </w:p>
                          <w:p w:rsidR="00734486" w:rsidRDefault="00734486" w:rsidP="00734486">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A1A92" id="_x0000_t202" coordsize="21600,21600" o:spt="202" path="m,l,21600r21600,l21600,xe">
                <v:stroke joinstyle="miter"/>
                <v:path gradientshapeok="t" o:connecttype="rect"/>
              </v:shapetype>
              <v:shape id="Text Box 12" o:spid="_x0000_s1037" type="#_x0000_t202" style="position:absolute;margin-left:-.75pt;margin-top:24pt;width:187.95pt;height:55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" filled="f" stroked="f">
                <v:textbox inset="2.88pt,2.88pt,2.88pt,2.88pt">
                  <w:txbxContent>
                    <w:p w:rsidR="00F8147B" w:rsidRPr="000A7F23" w:rsidRDefault="00F8147B" w:rsidP="00F97700">
                      <w:pPr>
                        <w:pStyle w:val="NoSpacing"/>
                        <w:rPr>
                          <w:b/>
                          <w:i/>
                        </w:rPr>
                      </w:pPr>
                      <w:r w:rsidRPr="000A7F23">
                        <w:rPr>
                          <w:b/>
                          <w:i/>
                        </w:rPr>
                        <w:t>A message from our founder</w:t>
                      </w:r>
                      <w:r w:rsidR="001A716A">
                        <w:rPr>
                          <w:b/>
                          <w:i/>
                        </w:rPr>
                        <w:t>, Brother Doc</w:t>
                      </w:r>
                    </w:p>
                    <w:p w:rsidR="00F8147B" w:rsidRDefault="00F8147B" w:rsidP="00F97700">
                      <w:pPr>
                        <w:pStyle w:val="NoSpacing"/>
                      </w:pPr>
                    </w:p>
                    <w:p w:rsidR="00FF397E" w:rsidRPr="00A21332" w:rsidRDefault="004B216F" w:rsidP="00FF397E">
                      <w:pPr>
                        <w:pStyle w:val="Subtitle1"/>
                        <w:rPr>
                          <w:rFonts w:ascii="Adobe Garamond Pro Bold" w:hAnsi="Adobe Garamond Pro Bold"/>
                          <w:i/>
                          <w:iCs/>
                          <w:color w:val="000000"/>
                          <w:sz w:val="24"/>
                          <w:szCs w:val="24"/>
                        </w:rPr>
                      </w:pPr>
                      <w:r>
                        <w:t xml:space="preserve"> </w:t>
                      </w:r>
                      <w:r w:rsidR="009756F1">
                        <w:rPr>
                          <w:rFonts w:ascii="Adobe Garamond Pro Bold" w:hAnsi="Adobe Garamond Pro Bold"/>
                          <w:i/>
                          <w:iCs/>
                          <w:color w:val="000000"/>
                          <w:sz w:val="24"/>
                          <w:szCs w:val="24"/>
                        </w:rPr>
                        <w:t>A N</w:t>
                      </w:r>
                      <w:r w:rsidR="00FF397E" w:rsidRPr="00A21332">
                        <w:rPr>
                          <w:rFonts w:ascii="Adobe Garamond Pro Bold" w:hAnsi="Adobe Garamond Pro Bold"/>
                          <w:i/>
                          <w:iCs/>
                          <w:color w:val="000000"/>
                          <w:sz w:val="24"/>
                          <w:szCs w:val="24"/>
                        </w:rPr>
                        <w:t xml:space="preserve">ew Look, and a Renewed Vision. </w:t>
                      </w:r>
                      <w:r w:rsidR="00FF397E" w:rsidRPr="00A21332">
                        <w:rPr>
                          <w:rFonts w:ascii="Adobe Garamond Pro Bold" w:hAnsi="Adobe Garamond Pro Bold"/>
                          <w:i/>
                          <w:iCs/>
                          <w:color w:val="000000"/>
                          <w:sz w:val="24"/>
                          <w:szCs w:val="24"/>
                        </w:rPr>
                        <w:tab/>
                      </w:r>
                    </w:p>
                    <w:p w:rsidR="00FF397E" w:rsidRPr="00FF397E" w:rsidRDefault="00FF397E" w:rsidP="00FF397E">
                      <w:pPr>
                        <w:pStyle w:val="NoSpacing"/>
                        <w:rPr>
                          <w:b/>
                          <w:i/>
                          <w:iCs/>
                          <w:spacing w:val="15"/>
                          <w:sz w:val="22"/>
                          <w:szCs w:val="22"/>
                        </w:rPr>
                      </w:pPr>
                      <w:r w:rsidRPr="00FF397E">
                        <w:rPr>
                          <w:rFonts w:eastAsia="Arial"/>
                          <w:b/>
                          <w:sz w:val="22"/>
                          <w:szCs w:val="22"/>
                        </w:rPr>
                        <w:t>Are you new to our ministry?</w:t>
                      </w:r>
                    </w:p>
                    <w:p w:rsidR="00FF397E" w:rsidRDefault="00FF397E" w:rsidP="00FF397E">
                      <w:pPr>
                        <w:pStyle w:val="NoSpacing"/>
                        <w:rPr>
                          <w:rFonts w:eastAsia="Arial"/>
                        </w:rPr>
                      </w:pPr>
                      <w:r w:rsidRPr="00FF397E">
                        <w:rPr>
                          <w:rFonts w:eastAsia="Arial"/>
                        </w:rPr>
                        <w:t>Whether you</w:t>
                      </w:r>
                      <w:r w:rsidRPr="00FF397E">
                        <w:rPr>
                          <w:rFonts w:eastAsia="Tahoma"/>
                        </w:rPr>
                        <w:t xml:space="preserve"> are</w:t>
                      </w:r>
                      <w:r w:rsidRPr="00FF397E">
                        <w:rPr>
                          <w:rFonts w:eastAsia="Arial"/>
                        </w:rPr>
                        <w:t xml:space="preserve"> just hearing about our ministry, or have been involved with the ministry over the past</w:t>
                      </w:r>
                      <w:r w:rsidR="00026B4D">
                        <w:rPr>
                          <w:rFonts w:eastAsia="Arial"/>
                        </w:rPr>
                        <w:t xml:space="preserve"> 8</w:t>
                      </w:r>
                      <w:r w:rsidRPr="00FF397E">
                        <w:rPr>
                          <w:rFonts w:eastAsia="Arial"/>
                        </w:rPr>
                        <w:t xml:space="preserve"> years. I would like to welcome you to Disciple of Christ Ministries “Where the Lost are Found and not Forgotten”. Reaching outside the walls of the church building to answer the call to serve God’s people no matter where they are located, I consider myself blessed, to have the opportunity to serve God through this ministry since my release from behind the wall myself. </w:t>
                      </w:r>
                    </w:p>
                    <w:p w:rsidR="00FF397E" w:rsidRPr="00FF397E" w:rsidRDefault="00FF397E" w:rsidP="00FF397E">
                      <w:pPr>
                        <w:pStyle w:val="NoSpacing"/>
                        <w:rPr>
                          <w:rFonts w:eastAsia="Arial"/>
                        </w:rPr>
                      </w:pPr>
                      <w:r w:rsidRPr="00FF397E">
                        <w:rPr>
                          <w:rFonts w:eastAsia="Arial"/>
                        </w:rPr>
                        <w:fldChar w:fldCharType="begin"/>
                      </w:r>
                      <w:r w:rsidRPr="00FF397E">
                        <w:rPr>
                          <w:rFonts w:eastAsia="Arial"/>
                        </w:rPr>
                        <w:instrText xml:space="preserve"> ADDRESSBLOCK   \* MERGEFORMAT </w:instrText>
                      </w:r>
                      <w:r w:rsidRPr="00FF397E">
                        <w:rPr>
                          <w:rFonts w:eastAsia="Arial"/>
                        </w:rPr>
                        <w:fldChar w:fldCharType="end"/>
                      </w:r>
                    </w:p>
                    <w:p w:rsidR="00FF397E" w:rsidRPr="00FF397E" w:rsidRDefault="00FF397E" w:rsidP="00FF397E">
                      <w:pPr>
                        <w:pStyle w:val="NoSpacing"/>
                        <w:rPr>
                          <w:rFonts w:eastAsia="Arial"/>
                          <w:b/>
                          <w:sz w:val="22"/>
                          <w:szCs w:val="22"/>
                        </w:rPr>
                      </w:pPr>
                      <w:r w:rsidRPr="00FF397E">
                        <w:rPr>
                          <w:rFonts w:eastAsia="Arial"/>
                          <w:b/>
                          <w:sz w:val="22"/>
                          <w:szCs w:val="22"/>
                        </w:rPr>
                        <w:t>What to Expect.</w:t>
                      </w:r>
                    </w:p>
                    <w:p w:rsidR="00FF397E" w:rsidRDefault="00FF397E" w:rsidP="00FF397E">
                      <w:pPr>
                        <w:pStyle w:val="NoSpacing"/>
                        <w:rPr>
                          <w:rFonts w:eastAsia="Arial"/>
                        </w:rPr>
                      </w:pPr>
                      <w:r w:rsidRPr="00A21332">
                        <w:rPr>
                          <w:rFonts w:eastAsia="Arial"/>
                          <w:b/>
                          <w:i/>
                        </w:rPr>
                        <w:t>A Spirit Led and Spirit Fed Ministry</w:t>
                      </w:r>
                      <w:r w:rsidRPr="00FF397E">
                        <w:rPr>
                          <w:rFonts w:eastAsia="Arial"/>
                        </w:rPr>
                        <w:t>, spreading the Gospel, giving messages of hope, changing lives, and teaching the Word of God. Founded with the belief that one person can make a positive change in those who are out there lost and living in the flesh. Our work built upon the following five pillars of faith: 1) A duty to reach out to the lost and forgotten. 2) An obligation to lead by example. 3) An all-inclusive approach: We help everyone regardless of his or her religious beliefs. 4) That the path to salvation lies in our Lord Jesus, serving Him in everything we do. 5) That Christ will use our testimonies for His glory so others can see how God has taken our trials and tribulations and turned them into victories for Christ.</w:t>
                      </w:r>
                    </w:p>
                    <w:p w:rsidR="00FF397E" w:rsidRDefault="00FF397E" w:rsidP="00FF397E">
                      <w:pPr>
                        <w:pStyle w:val="NoSpacing"/>
                        <w:rPr>
                          <w:rFonts w:eastAsia="Arial"/>
                        </w:rPr>
                      </w:pPr>
                    </w:p>
                    <w:p w:rsidR="00FF397E" w:rsidRPr="00FF397E" w:rsidRDefault="00FF397E" w:rsidP="00FF397E">
                      <w:pPr>
                        <w:pStyle w:val="NoSpacing"/>
                        <w:rPr>
                          <w:rFonts w:eastAsia="Arial"/>
                          <w:b/>
                          <w:sz w:val="22"/>
                          <w:szCs w:val="22"/>
                        </w:rPr>
                      </w:pPr>
                      <w:r w:rsidRPr="00FF397E">
                        <w:rPr>
                          <w:rFonts w:eastAsia="Arial"/>
                          <w:b/>
                          <w:sz w:val="22"/>
                          <w:szCs w:val="22"/>
                        </w:rPr>
                        <w:t>The Vision.</w:t>
                      </w:r>
                    </w:p>
                    <w:p w:rsidR="004B216F" w:rsidRDefault="00FF397E" w:rsidP="00FF397E">
                      <w:pPr>
                        <w:pStyle w:val="NoSpacing"/>
                      </w:pPr>
                      <w:r w:rsidRPr="00FF397E">
                        <w:rPr>
                          <w:rFonts w:eastAsia="Arial"/>
                        </w:rPr>
                        <w:t xml:space="preserve">When God gave me the vision of this ministry, I had no idea how to start my journey after my release from the House of Correction in November 2011. Therefore, I walked out into the world with everything I had learned from studying The Word of God during my time of incarceration, preparing </w:t>
                      </w:r>
                    </w:p>
                    <w:p w:rsidR="004B216F" w:rsidRDefault="004B216F" w:rsidP="00F97700">
                      <w:pPr>
                        <w:pStyle w:val="NoSpacing"/>
                      </w:pPr>
                    </w:p>
                    <w:p w:rsidR="00FC7C17" w:rsidRDefault="00FC7C17" w:rsidP="00F97700">
                      <w:pPr>
                        <w:pStyle w:val="NoSpacing"/>
                      </w:pPr>
                    </w:p>
                    <w:p w:rsidR="00F66108" w:rsidRDefault="00F66108" w:rsidP="00F97700">
                      <w:pPr>
                        <w:pStyle w:val="NoSpacing"/>
                      </w:pPr>
                    </w:p>
                    <w:p w:rsidR="00F66108" w:rsidRPr="00F66108" w:rsidRDefault="00F66108" w:rsidP="00F66108">
                      <w:pPr>
                        <w:widowControl w:val="0"/>
                        <w:spacing w:line="240" w:lineRule="exact"/>
                        <w:rPr>
                          <w:sz w:val="16"/>
                          <w:szCs w:val="16"/>
                        </w:rPr>
                      </w:pPr>
                      <w:r w:rsidRPr="00F66108">
                        <w:rPr>
                          <w:sz w:val="16"/>
                          <w:szCs w:val="16"/>
                        </w:rPr>
                        <w:t> </w:t>
                      </w:r>
                    </w:p>
                    <w:p w:rsidR="00734486" w:rsidRDefault="00734486" w:rsidP="00734486">
                      <w:pPr>
                        <w:widowControl w:val="0"/>
                        <w:spacing w:line="240" w:lineRule="exact"/>
                        <w:rPr>
                          <w:sz w:val="16"/>
                          <w:szCs w:val="16"/>
                        </w:rPr>
                      </w:pPr>
                    </w:p>
                  </w:txbxContent>
                </v:textbox>
              </v:shape>
            </w:pict>
          </mc:Fallback>
        </mc:AlternateContent>
      </w:r>
      <w:r w:rsidR="006E6004" w:rsidRPr="00441B4B">
        <w:rPr>
          <w:b/>
          <w:noProof/>
        </w:rPr>
        <mc:AlternateContent>
          <mc:Choice Requires="wps">
            <w:drawing>
              <wp:anchor distT="0" distB="0" distL="114300" distR="114300" simplePos="0" relativeHeight="251734528" behindDoc="0" locked="0" layoutInCell="1" allowOverlap="1">
                <wp:simplePos x="0" y="0"/>
                <wp:positionH relativeFrom="page">
                  <wp:posOffset>2613546</wp:posOffset>
                </wp:positionH>
                <wp:positionV relativeFrom="page">
                  <wp:posOffset>218364</wp:posOffset>
                </wp:positionV>
                <wp:extent cx="2392045" cy="7296150"/>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2392045" cy="7296150"/>
                        </a:xfrm>
                        <a:prstGeom prst="rect">
                          <a:avLst/>
                        </a:prstGeom>
                        <a:solidFill>
                          <a:schemeClr val="lt1"/>
                        </a:solidFill>
                        <a:ln w="6350">
                          <a:noFill/>
                        </a:ln>
                      </wps:spPr>
                      <wps:txbx>
                        <w:txbxContent>
                          <w:p w:rsidR="006B6520" w:rsidRPr="006B6520" w:rsidRDefault="006B6520" w:rsidP="006E6004">
                            <w:pPr>
                              <w:pStyle w:val="NoSpacing"/>
                              <w:ind w:left="-90"/>
                            </w:pPr>
                            <w:r w:rsidRPr="006B6520">
                              <w:t xml:space="preserve">the way for my newfound faith in Christ Jesus. Once out I turned my will over to God and asked the Holy Spirit to lead my way. Within a week, I was led to a Bible teaching church, where God continue to prepare me for ministry. Allowing the Holy Spirit to direct and guide me, I proclaimed my faith in the power of resurrection by a Full Immersion Baptism on March 25, 2012, confessing to my entire rebirth in Christ as written in scripture. I praise God every night for my salvation from my sins and for His daily guidance, He provides to me through prayer and meditation time. </w:t>
                            </w:r>
                          </w:p>
                          <w:p w:rsidR="006B6520" w:rsidRPr="006B6520" w:rsidRDefault="006B6520" w:rsidP="006B6520">
                            <w:pPr>
                              <w:pStyle w:val="NoSpacing"/>
                              <w:ind w:left="-90"/>
                            </w:pPr>
                          </w:p>
                          <w:p w:rsidR="001F6A71" w:rsidRDefault="006B6520" w:rsidP="00A965B5">
                            <w:pPr>
                              <w:pStyle w:val="NoSpacing"/>
                              <w:ind w:left="-90"/>
                            </w:pPr>
                            <w:r w:rsidRPr="006B6520">
                              <w:t xml:space="preserve">By having faith in Christ, in May 2012 I formed the foundations of </w:t>
                            </w:r>
                            <w:r w:rsidR="00DC6611">
                              <w:t xml:space="preserve">Disciple of Christ Ministries. </w:t>
                            </w:r>
                            <w:r w:rsidRPr="006B6520">
                              <w:t xml:space="preserve">As of </w:t>
                            </w:r>
                            <w:r w:rsidR="00A06FF4">
                              <w:t>July 31</w:t>
                            </w:r>
                            <w:r w:rsidRPr="006B6520">
                              <w:t>, 20</w:t>
                            </w:r>
                            <w:r w:rsidR="0085752E">
                              <w:t>20</w:t>
                            </w:r>
                            <w:r w:rsidRPr="006B6520">
                              <w:t>, this ministry is serving over 3</w:t>
                            </w:r>
                            <w:r w:rsidR="001A716A">
                              <w:t xml:space="preserve">00 </w:t>
                            </w:r>
                            <w:r w:rsidRPr="006B6520">
                              <w:t>inmates in 3</w:t>
                            </w:r>
                            <w:r w:rsidR="0085752E">
                              <w:t>7</w:t>
                            </w:r>
                            <w:r w:rsidRPr="006B6520">
                              <w:t xml:space="preserve"> States through our sub-ministry Pen Pals for Jesus. I continue to serve full time here at Disciple of Christ Ministries, living on faith that God will always make things work to the good of His Kingdom. I am a sinner saved by grace and am just a regular person whom Christ Jesus has given the strength and courage to lead a ministry. He considered me trustworthy, and appointed me to share what He has done in my life to reach the lost and forgotten.</w:t>
                            </w:r>
                          </w:p>
                          <w:p w:rsidR="00A965B5" w:rsidRDefault="00A965B5" w:rsidP="00A965B5">
                            <w:pPr>
                              <w:pStyle w:val="NoSpacing"/>
                              <w:ind w:left="-90"/>
                            </w:pPr>
                          </w:p>
                          <w:p w:rsidR="001F6A71" w:rsidRPr="001F6A71" w:rsidRDefault="001F6A71" w:rsidP="001F6A71">
                            <w:pPr>
                              <w:pStyle w:val="NoSpacing"/>
                              <w:ind w:left="-90"/>
                              <w:rPr>
                                <w:b/>
                                <w:sz w:val="22"/>
                                <w:szCs w:val="22"/>
                              </w:rPr>
                            </w:pPr>
                            <w:r w:rsidRPr="001F6A71">
                              <w:rPr>
                                <w:b/>
                                <w:sz w:val="22"/>
                                <w:szCs w:val="22"/>
                              </w:rPr>
                              <w:t>Ministry work.</w:t>
                            </w:r>
                          </w:p>
                          <w:p w:rsidR="00A965B5" w:rsidRDefault="001F6A71" w:rsidP="00A965B5">
                            <w:pPr>
                              <w:pStyle w:val="NoSpacing"/>
                              <w:ind w:left="-90"/>
                              <w:rPr>
                                <w:noProof/>
                              </w:rPr>
                            </w:pPr>
                            <w:r w:rsidRPr="001F6A71">
                              <w:t>We are in need of your help in “Answering the call to server God’s people no matter where they are located.” Please find below different parts of our ministry that we could use help. All it takes is one person to make a difference in someone’s life. God has a way of putting people together for the good of His Kingdom. So I will ask you, are you the answer to someone’s prayer.</w:t>
                            </w:r>
                            <w:r w:rsidR="00A965B5" w:rsidRPr="00A965B5">
                              <w:rPr>
                                <w:noProof/>
                              </w:rPr>
                              <w:t xml:space="preserve"> </w:t>
                            </w:r>
                          </w:p>
                          <w:p w:rsidR="006E6004" w:rsidRDefault="006E6004" w:rsidP="00A965B5">
                            <w:pPr>
                              <w:pStyle w:val="NoSpacing"/>
                              <w:ind w:left="-90"/>
                              <w:rPr>
                                <w:noProof/>
                              </w:rPr>
                            </w:pPr>
                          </w:p>
                          <w:p w:rsidR="00A21332" w:rsidRDefault="00A965B5" w:rsidP="006E6004">
                            <w:pPr>
                              <w:pStyle w:val="NoSpacing"/>
                              <w:ind w:left="-90"/>
                              <w:jc w:val="center"/>
                            </w:pPr>
                            <w:r>
                              <w:rPr>
                                <w:noProof/>
                              </w:rPr>
                              <w:drawing>
                                <wp:inline distT="0" distB="0" distL="0" distR="0">
                                  <wp:extent cx="1974104" cy="922462"/>
                                  <wp:effectExtent l="19050" t="19050" r="2667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brews 13 3.png"/>
                                          <pic:cNvPicPr/>
                                        </pic:nvPicPr>
                                        <pic:blipFill>
                                          <a:blip r:embed="rId15">
                                            <a:extLst>
                                              <a:ext uri="{28A0092B-C50C-407E-A947-70E740481C1C}">
                                                <a14:useLocalDpi xmlns:a14="http://schemas.microsoft.com/office/drawing/2010/main" val="0"/>
                                              </a:ext>
                                            </a:extLst>
                                          </a:blip>
                                          <a:stretch>
                                            <a:fillRect/>
                                          </a:stretch>
                                        </pic:blipFill>
                                        <pic:spPr>
                                          <a:xfrm>
                                            <a:off x="0" y="0"/>
                                            <a:ext cx="2006569" cy="937632"/>
                                          </a:xfrm>
                                          <a:prstGeom prst="rect">
                                            <a:avLst/>
                                          </a:prstGeom>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205.8pt;margin-top:17.2pt;width:188.35pt;height:574.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" fillcolor="white [3201]" stroked="f" strokeweight=".5pt">
                <v:textbox>
                  <w:txbxContent>
                    <w:p w:rsidR="006B6520" w:rsidRPr="006B6520" w:rsidRDefault="006B6520" w:rsidP="006E6004">
                      <w:pPr>
                        <w:pStyle w:val="NoSpacing"/>
                        <w:ind w:left="-90"/>
                      </w:pPr>
                      <w:r w:rsidRPr="006B6520">
                        <w:t xml:space="preserve">the way for my newfound faith in Christ Jesus. Once out I turned my will over to God and asked the Holy Spirit to lead my way. Within a week, I was led to a Bible teaching church, where God continue to prepare me for ministry. Allowing the Holy Spirit to direct and guide me, I proclaimed my faith in the power of resurrection by a Full Immersion Baptism on March 25, 2012, confessing to my entire rebirth in Christ as written in scripture. I praise God every night for my salvation from my sins and for His daily guidance, He provides to me through prayer and meditation time. </w:t>
                      </w:r>
                    </w:p>
                    <w:p w:rsidR="006B6520" w:rsidRPr="006B6520" w:rsidRDefault="006B6520" w:rsidP="006B6520">
                      <w:pPr>
                        <w:pStyle w:val="NoSpacing"/>
                        <w:ind w:left="-90"/>
                      </w:pPr>
                    </w:p>
                    <w:p w:rsidR="001F6A71" w:rsidRDefault="006B6520" w:rsidP="00A965B5">
                      <w:pPr>
                        <w:pStyle w:val="NoSpacing"/>
                        <w:ind w:left="-90"/>
                      </w:pPr>
                      <w:r w:rsidRPr="006B6520">
                        <w:t xml:space="preserve">By having faith in Christ, in May 2012 I formed the foundations of </w:t>
                      </w:r>
                      <w:r w:rsidR="00DC6611">
                        <w:t xml:space="preserve">Disciple of Christ Ministries. </w:t>
                      </w:r>
                      <w:r w:rsidRPr="006B6520">
                        <w:t xml:space="preserve">As of </w:t>
                      </w:r>
                      <w:r w:rsidR="00A06FF4">
                        <w:t>July 31</w:t>
                      </w:r>
                      <w:r w:rsidRPr="006B6520">
                        <w:t>, 20</w:t>
                      </w:r>
                      <w:r w:rsidR="0085752E">
                        <w:t>20</w:t>
                      </w:r>
                      <w:r w:rsidRPr="006B6520">
                        <w:t>, this ministry is serving over 3</w:t>
                      </w:r>
                      <w:r w:rsidR="001A716A">
                        <w:t xml:space="preserve">00 </w:t>
                      </w:r>
                      <w:r w:rsidRPr="006B6520">
                        <w:t>inmates in 3</w:t>
                      </w:r>
                      <w:r w:rsidR="0085752E">
                        <w:t>7</w:t>
                      </w:r>
                      <w:r w:rsidRPr="006B6520">
                        <w:t xml:space="preserve"> States through our sub-ministry Pen Pals for Jesus. I continue to serve full time here at Disciple of Christ Ministries, living on faith that God will always make things work to the good of His Kingdom. I am a sinner saved by grace and am just a regular person whom Christ Jesus has given the strength and courage to lead a ministry. He considered me trustworthy, and appointed me to share what He has done in my life to reach the lost and forgotten.</w:t>
                      </w:r>
                    </w:p>
                    <w:p w:rsidR="00A965B5" w:rsidRDefault="00A965B5" w:rsidP="00A965B5">
                      <w:pPr>
                        <w:pStyle w:val="NoSpacing"/>
                        <w:ind w:left="-90"/>
                      </w:pPr>
                    </w:p>
                    <w:p w:rsidR="001F6A71" w:rsidRPr="001F6A71" w:rsidRDefault="001F6A71" w:rsidP="001F6A71">
                      <w:pPr>
                        <w:pStyle w:val="NoSpacing"/>
                        <w:ind w:left="-90"/>
                        <w:rPr>
                          <w:b/>
                          <w:sz w:val="22"/>
                          <w:szCs w:val="22"/>
                        </w:rPr>
                      </w:pPr>
                      <w:r w:rsidRPr="001F6A71">
                        <w:rPr>
                          <w:b/>
                          <w:sz w:val="22"/>
                          <w:szCs w:val="22"/>
                        </w:rPr>
                        <w:t>Ministry work.</w:t>
                      </w:r>
                    </w:p>
                    <w:p w:rsidR="00A965B5" w:rsidRDefault="001F6A71" w:rsidP="00A965B5">
                      <w:pPr>
                        <w:pStyle w:val="NoSpacing"/>
                        <w:ind w:left="-90"/>
                        <w:rPr>
                          <w:noProof/>
                        </w:rPr>
                      </w:pPr>
                      <w:r w:rsidRPr="001F6A71">
                        <w:t>We are in need of your help in “Answering the call to server God’s people no matter where they are located.” Please find below different parts of our ministry that we could use help. All it takes is one person to make a difference in someone’s life. God has a way of putting people together for the good of His Kingdom. So I will ask you, are you the answer to someone’s prayer.</w:t>
                      </w:r>
                      <w:r w:rsidR="00A965B5" w:rsidRPr="00A965B5">
                        <w:rPr>
                          <w:noProof/>
                        </w:rPr>
                        <w:t xml:space="preserve"> </w:t>
                      </w:r>
                    </w:p>
                    <w:p w:rsidR="006E6004" w:rsidRDefault="006E6004" w:rsidP="00A965B5">
                      <w:pPr>
                        <w:pStyle w:val="NoSpacing"/>
                        <w:ind w:left="-90"/>
                        <w:rPr>
                          <w:noProof/>
                        </w:rPr>
                      </w:pPr>
                    </w:p>
                    <w:p w:rsidR="00A21332" w:rsidRDefault="00A965B5" w:rsidP="006E6004">
                      <w:pPr>
                        <w:pStyle w:val="NoSpacing"/>
                        <w:ind w:left="-90"/>
                        <w:jc w:val="center"/>
                      </w:pPr>
                      <w:r>
                        <w:rPr>
                          <w:noProof/>
                        </w:rPr>
                        <w:drawing>
                          <wp:inline distT="0" distB="0" distL="0" distR="0">
                            <wp:extent cx="1974104" cy="922462"/>
                            <wp:effectExtent l="19050" t="19050" r="2667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brews 13 3.png"/>
                                    <pic:cNvPicPr/>
                                  </pic:nvPicPr>
                                  <pic:blipFill>
                                    <a:blip r:embed="rId16">
                                      <a:extLst>
                                        <a:ext uri="{28A0092B-C50C-407E-A947-70E740481C1C}">
                                          <a14:useLocalDpi xmlns:a14="http://schemas.microsoft.com/office/drawing/2010/main" val="0"/>
                                        </a:ext>
                                      </a:extLst>
                                    </a:blip>
                                    <a:stretch>
                                      <a:fillRect/>
                                    </a:stretch>
                                  </pic:blipFill>
                                  <pic:spPr>
                                    <a:xfrm>
                                      <a:off x="0" y="0"/>
                                      <a:ext cx="2006569" cy="937632"/>
                                    </a:xfrm>
                                    <a:prstGeom prst="rect">
                                      <a:avLst/>
                                    </a:prstGeom>
                                    <a:ln w="12700">
                                      <a:solidFill>
                                        <a:schemeClr val="tx1"/>
                                      </a:solidFill>
                                    </a:ln>
                                  </pic:spPr>
                                </pic:pic>
                              </a:graphicData>
                            </a:graphic>
                          </wp:inline>
                        </w:drawing>
                      </w:r>
                    </w:p>
                  </w:txbxContent>
                </v:textbox>
                <w10:wrap anchorx="page" anchory="page"/>
              </v:shape>
            </w:pict>
          </mc:Fallback>
        </mc:AlternateContent>
      </w:r>
      <w:r w:rsidR="00F96AB1" w:rsidRPr="00441B4B">
        <w:rPr>
          <w:b/>
          <w:noProof/>
        </w:rPr>
        <mc:AlternateContent>
          <mc:Choice Requires="wps">
            <w:drawing>
              <wp:anchor distT="0" distB="0" distL="114300" distR="114300" simplePos="0" relativeHeight="251693568" behindDoc="0" locked="0" layoutInCell="1" allowOverlap="1" wp14:anchorId="36304A81" wp14:editId="593D746A">
                <wp:simplePos x="0" y="0"/>
                <wp:positionH relativeFrom="column">
                  <wp:posOffset>7191375</wp:posOffset>
                </wp:positionH>
                <wp:positionV relativeFrom="paragraph">
                  <wp:posOffset>-9525</wp:posOffset>
                </wp:positionV>
                <wp:extent cx="2428875" cy="7296150"/>
                <wp:effectExtent l="0" t="0" r="9525" b="0"/>
                <wp:wrapNone/>
                <wp:docPr id="3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296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F6A71" w:rsidRPr="004817FD" w:rsidRDefault="001F6A71" w:rsidP="001F6A71">
                            <w:pPr>
                              <w:widowControl w:val="0"/>
                              <w:spacing w:line="220" w:lineRule="exact"/>
                              <w:jc w:val="both"/>
                              <w:rPr>
                                <w:rFonts w:ascii="Arial" w:hAnsi="Arial" w:cs="Arial"/>
                                <w:b/>
                                <w:bCs/>
                                <w:i/>
                                <w:iCs/>
                                <w:color w:val="0070C0"/>
                                <w:w w:val="80"/>
                                <w:sz w:val="22"/>
                                <w:szCs w:val="22"/>
                              </w:rPr>
                            </w:pPr>
                            <w:r w:rsidRPr="004817FD">
                              <w:rPr>
                                <w:rFonts w:ascii="Arial" w:hAnsi="Arial" w:cs="Arial"/>
                                <w:b/>
                                <w:bCs/>
                                <w:i/>
                                <w:iCs/>
                                <w:color w:val="0070C0"/>
                                <w:w w:val="80"/>
                                <w:sz w:val="22"/>
                                <w:szCs w:val="22"/>
                              </w:rPr>
                              <w:t xml:space="preserve">Bible Studies &gt;&gt;&gt; </w:t>
                            </w:r>
                          </w:p>
                          <w:p w:rsidR="001F6A71" w:rsidRPr="001F6A71" w:rsidRDefault="001F6A71" w:rsidP="001F6A71">
                            <w:pPr>
                              <w:widowControl w:val="0"/>
                              <w:spacing w:line="220" w:lineRule="exact"/>
                              <w:jc w:val="both"/>
                              <w:rPr>
                                <w:bCs/>
                                <w:iCs/>
                                <w:color w:val="0D0D0D" w:themeColor="text1" w:themeTint="F2"/>
                                <w:w w:val="80"/>
                              </w:rPr>
                            </w:pPr>
                          </w:p>
                          <w:p w:rsidR="001F6A71" w:rsidRPr="001F6A71" w:rsidRDefault="001F6A71" w:rsidP="001F6A71">
                            <w:pPr>
                              <w:pStyle w:val="NoSpacing"/>
                            </w:pPr>
                            <w:r w:rsidRPr="001F6A71">
                              <w:t>We would like to be able to offer a Bible Study Program to our inmates and sponsor local Bible Studies in our communities. We also need help preparing study material and locally help finding/hosting a place for a Bible Study.</w:t>
                            </w:r>
                          </w:p>
                          <w:p w:rsidR="001F6A71" w:rsidRPr="00E55287" w:rsidRDefault="001F6A71" w:rsidP="00734486">
                            <w:pPr>
                              <w:widowControl w:val="0"/>
                              <w:spacing w:line="220" w:lineRule="exact"/>
                              <w:jc w:val="both"/>
                              <w:rPr>
                                <w:rFonts w:ascii="Arial" w:hAnsi="Arial" w:cs="Arial"/>
                                <w:b/>
                                <w:bCs/>
                                <w:i/>
                                <w:iCs/>
                                <w:color w:val="0070C0"/>
                                <w:w w:val="80"/>
                              </w:rPr>
                            </w:pPr>
                          </w:p>
                          <w:p w:rsidR="0080394E" w:rsidRPr="004817FD" w:rsidRDefault="00C53102" w:rsidP="00734486">
                            <w:pPr>
                              <w:widowControl w:val="0"/>
                              <w:spacing w:line="220" w:lineRule="exact"/>
                              <w:jc w:val="both"/>
                              <w:rPr>
                                <w:rFonts w:ascii="Arial" w:hAnsi="Arial" w:cs="Arial"/>
                                <w:b/>
                                <w:bCs/>
                                <w:i/>
                                <w:iCs/>
                                <w:color w:val="BE783B"/>
                                <w:w w:val="80"/>
                                <w:sz w:val="22"/>
                                <w:szCs w:val="22"/>
                              </w:rPr>
                            </w:pPr>
                            <w:r w:rsidRPr="004817FD">
                              <w:rPr>
                                <w:rFonts w:ascii="Arial" w:hAnsi="Arial" w:cs="Arial"/>
                                <w:b/>
                                <w:bCs/>
                                <w:i/>
                                <w:iCs/>
                                <w:color w:val="0070C0"/>
                                <w:w w:val="80"/>
                                <w:sz w:val="22"/>
                                <w:szCs w:val="22"/>
                              </w:rPr>
                              <w:t>Outreach &gt;</w:t>
                            </w:r>
                            <w:r w:rsidR="0080394E" w:rsidRPr="004817FD">
                              <w:rPr>
                                <w:rFonts w:ascii="Arial" w:hAnsi="Arial" w:cs="Arial"/>
                                <w:b/>
                                <w:bCs/>
                                <w:i/>
                                <w:iCs/>
                                <w:color w:val="0070C0"/>
                                <w:w w:val="80"/>
                                <w:sz w:val="22"/>
                                <w:szCs w:val="22"/>
                              </w:rPr>
                              <w:t>&gt;&gt;</w:t>
                            </w:r>
                          </w:p>
                          <w:p w:rsidR="00A15DD2" w:rsidRPr="008524A6" w:rsidRDefault="00A15DD2" w:rsidP="008524A6">
                            <w:pPr>
                              <w:pStyle w:val="NoSpacing"/>
                            </w:pPr>
                          </w:p>
                          <w:p w:rsidR="00D420B2" w:rsidRPr="00435449" w:rsidRDefault="00D420B2" w:rsidP="008524A6">
                            <w:pPr>
                              <w:pStyle w:val="NoSpacing"/>
                            </w:pPr>
                            <w:r w:rsidRPr="00435449">
                              <w:t xml:space="preserve">There are </w:t>
                            </w:r>
                            <w:r w:rsidR="00435449" w:rsidRPr="00435449">
                              <w:t xml:space="preserve">still </w:t>
                            </w:r>
                            <w:r w:rsidRPr="00435449">
                              <w:t xml:space="preserve">outreach opportunities </w:t>
                            </w:r>
                            <w:r w:rsidR="00435449" w:rsidRPr="00435449">
                              <w:t xml:space="preserve">that </w:t>
                            </w:r>
                            <w:r w:rsidRPr="00435449">
                              <w:t>we are working on establishing</w:t>
                            </w:r>
                            <w:r w:rsidR="00435449" w:rsidRPr="00435449">
                              <w:t>,</w:t>
                            </w:r>
                            <w:r w:rsidRPr="00435449">
                              <w:t xml:space="preserve"> so we can fulfill our mission statement.  </w:t>
                            </w:r>
                          </w:p>
                          <w:p w:rsidR="00D420B2" w:rsidRPr="00435449" w:rsidRDefault="00D420B2" w:rsidP="008524A6">
                            <w:pPr>
                              <w:pStyle w:val="NoSpacing"/>
                            </w:pPr>
                            <w:r w:rsidRPr="00435449">
                              <w:t> </w:t>
                            </w:r>
                          </w:p>
                          <w:p w:rsidR="00D420B2" w:rsidRPr="00435449" w:rsidRDefault="00D420B2" w:rsidP="008524A6">
                            <w:pPr>
                              <w:pStyle w:val="NoSpacing"/>
                            </w:pPr>
                            <w:r w:rsidRPr="00435449">
                              <w:t>Building resources</w:t>
                            </w:r>
                            <w:r w:rsidR="00435449" w:rsidRPr="00435449">
                              <w:t>.</w:t>
                            </w:r>
                            <w:r w:rsidRPr="00435449">
                              <w:t xml:space="preserve"> </w:t>
                            </w:r>
                            <w:r w:rsidR="00435449" w:rsidRPr="00435449">
                              <w:t xml:space="preserve"> We need to build resouses with local and state agencies </w:t>
                            </w:r>
                            <w:r w:rsidRPr="00435449">
                              <w:t xml:space="preserve">to better assist in getting a person the </w:t>
                            </w:r>
                            <w:r w:rsidR="00B97063" w:rsidRPr="00435449">
                              <w:t>much-needed</w:t>
                            </w:r>
                            <w:r w:rsidRPr="00435449">
                              <w:t xml:space="preserve"> services they so desperately </w:t>
                            </w:r>
                            <w:r w:rsidR="00435449" w:rsidRPr="00435449">
                              <w:t>need to get back on their feet, and to establish</w:t>
                            </w:r>
                            <w:r w:rsidRPr="00435449">
                              <w:t xml:space="preserve"> and maintaining a list of local places one can go to find clothing, food, shelter, </w:t>
                            </w:r>
                            <w:r w:rsidR="00B97063" w:rsidRPr="00435449">
                              <w:t xml:space="preserve">and housing. Even a local church to attend. </w:t>
                            </w:r>
                          </w:p>
                          <w:p w:rsidR="00D420B2" w:rsidRPr="00435449" w:rsidRDefault="00D420B2" w:rsidP="008524A6">
                            <w:pPr>
                              <w:pStyle w:val="NoSpacing"/>
                            </w:pPr>
                          </w:p>
                          <w:p w:rsidR="00D420B2" w:rsidRPr="00435449" w:rsidRDefault="00D420B2" w:rsidP="008524A6">
                            <w:pPr>
                              <w:pStyle w:val="NoSpacing"/>
                            </w:pPr>
                            <w:r w:rsidRPr="00435449">
                              <w:t>Our</w:t>
                            </w:r>
                            <w:r w:rsidR="00435449" w:rsidRPr="00435449">
                              <w:t xml:space="preserve"> Christian Mentoring Program. We need to reach</w:t>
                            </w:r>
                            <w:r w:rsidRPr="00435449">
                              <w:t xml:space="preserve"> out to </w:t>
                            </w:r>
                            <w:r w:rsidR="00A15DD2" w:rsidRPr="00435449">
                              <w:t>help a fellow brother or sister</w:t>
                            </w:r>
                            <w:r w:rsidRPr="00435449">
                              <w:t xml:space="preserve"> </w:t>
                            </w:r>
                            <w:r w:rsidR="00A15DD2" w:rsidRPr="00435449">
                              <w:t xml:space="preserve">in Christ </w:t>
                            </w:r>
                            <w:r w:rsidRPr="00435449">
                              <w:t>rein</w:t>
                            </w:r>
                            <w:r w:rsidR="00A15DD2" w:rsidRPr="00435449">
                              <w:t xml:space="preserve">tegrate into the community and </w:t>
                            </w:r>
                            <w:r w:rsidRPr="00435449">
                              <w:t>become</w:t>
                            </w:r>
                            <w:r w:rsidR="00A15DD2" w:rsidRPr="00435449">
                              <w:t xml:space="preserve"> a productive member in the </w:t>
                            </w:r>
                            <w:r w:rsidRPr="00435449">
                              <w:t>community</w:t>
                            </w:r>
                            <w:r w:rsidR="00A15DD2" w:rsidRPr="00435449">
                              <w:t>.</w:t>
                            </w:r>
                          </w:p>
                          <w:p w:rsidR="00D420B2" w:rsidRPr="008524A6" w:rsidRDefault="00D420B2" w:rsidP="008524A6">
                            <w:pPr>
                              <w:pStyle w:val="NoSpacing"/>
                            </w:pPr>
                            <w:r w:rsidRPr="008524A6">
                              <w:t> </w:t>
                            </w:r>
                          </w:p>
                          <w:p w:rsidR="007D6D3C" w:rsidRPr="004817FD" w:rsidRDefault="007D6D3C" w:rsidP="007D6D3C">
                            <w:pPr>
                              <w:pStyle w:val="NoSpacing"/>
                              <w:rPr>
                                <w:rFonts w:ascii="Arial" w:hAnsi="Arial" w:cs="Arial"/>
                                <w:b/>
                                <w:bCs/>
                                <w:i/>
                                <w:iCs/>
                                <w:color w:val="0070C0"/>
                                <w:w w:val="80"/>
                                <w:sz w:val="22"/>
                                <w:szCs w:val="22"/>
                              </w:rPr>
                            </w:pPr>
                            <w:r w:rsidRPr="004817FD">
                              <w:rPr>
                                <w:rFonts w:ascii="Arial" w:hAnsi="Arial" w:cs="Arial"/>
                                <w:b/>
                                <w:bCs/>
                                <w:i/>
                                <w:iCs/>
                                <w:color w:val="0070C0"/>
                                <w:w w:val="80"/>
                                <w:sz w:val="22"/>
                                <w:szCs w:val="22"/>
                              </w:rPr>
                              <w:t>Our Website &gt;&gt;&gt;</w:t>
                            </w:r>
                          </w:p>
                          <w:p w:rsidR="00734486" w:rsidRPr="00E55287" w:rsidRDefault="00734486" w:rsidP="00F66108">
                            <w:pPr>
                              <w:widowControl w:val="0"/>
                              <w:spacing w:line="220" w:lineRule="exact"/>
                              <w:rPr>
                                <w:sz w:val="18"/>
                                <w:szCs w:val="18"/>
                              </w:rPr>
                            </w:pPr>
                          </w:p>
                          <w:p w:rsidR="007D6D3C" w:rsidRPr="00435449" w:rsidRDefault="007D6D3C" w:rsidP="007D6D3C">
                            <w:pPr>
                              <w:pStyle w:val="NoSpacing"/>
                            </w:pPr>
                            <w:r w:rsidRPr="00435449">
                              <w:t xml:space="preserve">We have a website and two Facebook pages we maintain as our information and resources center for families and inmates. </w:t>
                            </w:r>
                            <w:r w:rsidR="00435449" w:rsidRPr="00435449">
                              <w:t xml:space="preserve">They need to be kept </w:t>
                            </w:r>
                            <w:r w:rsidRPr="00435449">
                              <w:t>fresh and filled with new information as we continue to grow.</w:t>
                            </w:r>
                          </w:p>
                          <w:p w:rsidR="007D6D3C" w:rsidRPr="00E55287" w:rsidRDefault="007D6D3C" w:rsidP="00F66108">
                            <w:pPr>
                              <w:widowControl w:val="0"/>
                              <w:spacing w:line="220" w:lineRule="exact"/>
                              <w:rPr>
                                <w:sz w:val="18"/>
                                <w:szCs w:val="18"/>
                              </w:rPr>
                            </w:pPr>
                          </w:p>
                          <w:p w:rsidR="00230B3D" w:rsidRPr="004817FD" w:rsidRDefault="00230B3D" w:rsidP="00D40D28">
                            <w:pPr>
                              <w:pStyle w:val="NoSpacing"/>
                              <w:rPr>
                                <w:rFonts w:ascii="Arial" w:hAnsi="Arial" w:cs="Arial"/>
                                <w:b/>
                                <w:i/>
                                <w:color w:val="C45911" w:themeColor="accent2" w:themeShade="BF"/>
                                <w:w w:val="80"/>
                                <w:sz w:val="22"/>
                                <w:szCs w:val="22"/>
                              </w:rPr>
                            </w:pPr>
                            <w:r w:rsidRPr="004817FD">
                              <w:rPr>
                                <w:rFonts w:ascii="Arial" w:hAnsi="Arial" w:cs="Arial"/>
                                <w:b/>
                                <w:i/>
                                <w:color w:val="0070C0"/>
                                <w:w w:val="80"/>
                                <w:sz w:val="22"/>
                                <w:szCs w:val="22"/>
                              </w:rPr>
                              <w:t>Finical support&gt;&gt;&gt;</w:t>
                            </w:r>
                          </w:p>
                          <w:p w:rsidR="00D40D28" w:rsidRPr="00E55287" w:rsidRDefault="00D40D28" w:rsidP="00F66108">
                            <w:pPr>
                              <w:widowControl w:val="0"/>
                              <w:spacing w:line="220" w:lineRule="exact"/>
                              <w:rPr>
                                <w:b/>
                                <w:bCs/>
                                <w:i/>
                                <w:iCs/>
                                <w:color w:val="BE783B"/>
                                <w:w w:val="80"/>
                                <w:sz w:val="18"/>
                                <w:szCs w:val="18"/>
                              </w:rPr>
                            </w:pPr>
                          </w:p>
                          <w:p w:rsidR="00D40D28" w:rsidRPr="00D13CE5" w:rsidRDefault="00D13CE5" w:rsidP="00D40D28">
                            <w:pPr>
                              <w:pStyle w:val="NoSpacing"/>
                            </w:pPr>
                            <w:r w:rsidRPr="00D13CE5">
                              <w:rPr>
                                <w:bCs/>
                              </w:rPr>
                              <w:t xml:space="preserve">Sponsorship is a great way to help us keep our ministry reaching out to God’s children. By becoming a monthly sponsor with a $10, $25, or $50 a month donation. Or make a one time donation of any amount by mail or from our website. </w:t>
                            </w:r>
                            <w:hyperlink r:id="rId17" w:history="1">
                              <w:r w:rsidRPr="00D13CE5">
                                <w:rPr>
                                  <w:rStyle w:val="Hyperlink"/>
                                  <w:bCs/>
                                </w:rPr>
                                <w:t>www.DiscipleofChristMinistries.org</w:t>
                              </w:r>
                            </w:hyperlink>
                            <w:r w:rsidRPr="00D13CE5">
                              <w:rPr>
                                <w:bCs/>
                              </w:rPr>
                              <w:t>. And if you cannot make a cash donation we are always in need of Books of Stamps.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04A81" id="Text Box 62" o:spid="_x0000_s1038" type="#_x0000_t202" style="position:absolute;margin-left:566.25pt;margin-top:-.75pt;width:191.25pt;height:5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" filled="f" fillcolor="#fffffe" stroked="f" strokecolor="#212120" insetpen="t">
                <v:textbox inset="2.88pt,2.88pt,2.88pt,2.88pt">
                  <w:txbxContent>
                    <w:p w:rsidR="001F6A71" w:rsidRPr="004817FD" w:rsidRDefault="001F6A71" w:rsidP="001F6A71">
                      <w:pPr>
                        <w:widowControl w:val="0"/>
                        <w:spacing w:line="220" w:lineRule="exact"/>
                        <w:jc w:val="both"/>
                        <w:rPr>
                          <w:rFonts w:ascii="Arial" w:hAnsi="Arial" w:cs="Arial"/>
                          <w:b/>
                          <w:bCs/>
                          <w:i/>
                          <w:iCs/>
                          <w:color w:val="0070C0"/>
                          <w:w w:val="80"/>
                          <w:sz w:val="22"/>
                          <w:szCs w:val="22"/>
                        </w:rPr>
                      </w:pPr>
                      <w:r w:rsidRPr="004817FD">
                        <w:rPr>
                          <w:rFonts w:ascii="Arial" w:hAnsi="Arial" w:cs="Arial"/>
                          <w:b/>
                          <w:bCs/>
                          <w:i/>
                          <w:iCs/>
                          <w:color w:val="0070C0"/>
                          <w:w w:val="80"/>
                          <w:sz w:val="22"/>
                          <w:szCs w:val="22"/>
                        </w:rPr>
                        <w:t xml:space="preserve">Bible Studies &gt;&gt;&gt; </w:t>
                      </w:r>
                    </w:p>
                    <w:p w:rsidR="001F6A71" w:rsidRPr="001F6A71" w:rsidRDefault="001F6A71" w:rsidP="001F6A71">
                      <w:pPr>
                        <w:widowControl w:val="0"/>
                        <w:spacing w:line="220" w:lineRule="exact"/>
                        <w:jc w:val="both"/>
                        <w:rPr>
                          <w:bCs/>
                          <w:iCs/>
                          <w:color w:val="0D0D0D" w:themeColor="text1" w:themeTint="F2"/>
                          <w:w w:val="80"/>
                        </w:rPr>
                      </w:pPr>
                    </w:p>
                    <w:p w:rsidR="001F6A71" w:rsidRPr="001F6A71" w:rsidRDefault="001F6A71" w:rsidP="001F6A71">
                      <w:pPr>
                        <w:pStyle w:val="NoSpacing"/>
                      </w:pPr>
                      <w:r w:rsidRPr="001F6A71">
                        <w:t>We would like to be able to offer a Bible Study Program to our inmates and sponsor local Bible Studies in our communities. We also need help preparing study material and locally help finding/hosting a place for a Bible Study.</w:t>
                      </w:r>
                    </w:p>
                    <w:p w:rsidR="001F6A71" w:rsidRPr="00E55287" w:rsidRDefault="001F6A71" w:rsidP="00734486">
                      <w:pPr>
                        <w:widowControl w:val="0"/>
                        <w:spacing w:line="220" w:lineRule="exact"/>
                        <w:jc w:val="both"/>
                        <w:rPr>
                          <w:rFonts w:ascii="Arial" w:hAnsi="Arial" w:cs="Arial"/>
                          <w:b/>
                          <w:bCs/>
                          <w:i/>
                          <w:iCs/>
                          <w:color w:val="0070C0"/>
                          <w:w w:val="80"/>
                        </w:rPr>
                      </w:pPr>
                    </w:p>
                    <w:p w:rsidR="0080394E" w:rsidRPr="004817FD" w:rsidRDefault="00C53102" w:rsidP="00734486">
                      <w:pPr>
                        <w:widowControl w:val="0"/>
                        <w:spacing w:line="220" w:lineRule="exact"/>
                        <w:jc w:val="both"/>
                        <w:rPr>
                          <w:rFonts w:ascii="Arial" w:hAnsi="Arial" w:cs="Arial"/>
                          <w:b/>
                          <w:bCs/>
                          <w:i/>
                          <w:iCs/>
                          <w:color w:val="BE783B"/>
                          <w:w w:val="80"/>
                          <w:sz w:val="22"/>
                          <w:szCs w:val="22"/>
                        </w:rPr>
                      </w:pPr>
                      <w:r w:rsidRPr="004817FD">
                        <w:rPr>
                          <w:rFonts w:ascii="Arial" w:hAnsi="Arial" w:cs="Arial"/>
                          <w:b/>
                          <w:bCs/>
                          <w:i/>
                          <w:iCs/>
                          <w:color w:val="0070C0"/>
                          <w:w w:val="80"/>
                          <w:sz w:val="22"/>
                          <w:szCs w:val="22"/>
                        </w:rPr>
                        <w:t>Outreach &gt;</w:t>
                      </w:r>
                      <w:r w:rsidR="0080394E" w:rsidRPr="004817FD">
                        <w:rPr>
                          <w:rFonts w:ascii="Arial" w:hAnsi="Arial" w:cs="Arial"/>
                          <w:b/>
                          <w:bCs/>
                          <w:i/>
                          <w:iCs/>
                          <w:color w:val="0070C0"/>
                          <w:w w:val="80"/>
                          <w:sz w:val="22"/>
                          <w:szCs w:val="22"/>
                        </w:rPr>
                        <w:t>&gt;&gt;</w:t>
                      </w:r>
                    </w:p>
                    <w:p w:rsidR="00A15DD2" w:rsidRPr="008524A6" w:rsidRDefault="00A15DD2" w:rsidP="008524A6">
                      <w:pPr>
                        <w:pStyle w:val="NoSpacing"/>
                      </w:pPr>
                    </w:p>
                    <w:p w:rsidR="00D420B2" w:rsidRPr="00435449" w:rsidRDefault="00D420B2" w:rsidP="008524A6">
                      <w:pPr>
                        <w:pStyle w:val="NoSpacing"/>
                      </w:pPr>
                      <w:r w:rsidRPr="00435449">
                        <w:t xml:space="preserve">There are </w:t>
                      </w:r>
                      <w:r w:rsidR="00435449" w:rsidRPr="00435449">
                        <w:t xml:space="preserve">still </w:t>
                      </w:r>
                      <w:r w:rsidRPr="00435449">
                        <w:t xml:space="preserve">outreach opportunities </w:t>
                      </w:r>
                      <w:r w:rsidR="00435449" w:rsidRPr="00435449">
                        <w:t xml:space="preserve">that </w:t>
                      </w:r>
                      <w:r w:rsidRPr="00435449">
                        <w:t>we are working on establishing</w:t>
                      </w:r>
                      <w:r w:rsidR="00435449" w:rsidRPr="00435449">
                        <w:t>,</w:t>
                      </w:r>
                      <w:r w:rsidRPr="00435449">
                        <w:t xml:space="preserve"> so we can fulfill our mission statement.  </w:t>
                      </w:r>
                    </w:p>
                    <w:p w:rsidR="00D420B2" w:rsidRPr="00435449" w:rsidRDefault="00D420B2" w:rsidP="008524A6">
                      <w:pPr>
                        <w:pStyle w:val="NoSpacing"/>
                      </w:pPr>
                      <w:r w:rsidRPr="00435449">
                        <w:t> </w:t>
                      </w:r>
                    </w:p>
                    <w:p w:rsidR="00D420B2" w:rsidRPr="00435449" w:rsidRDefault="00D420B2" w:rsidP="008524A6">
                      <w:pPr>
                        <w:pStyle w:val="NoSpacing"/>
                      </w:pPr>
                      <w:r w:rsidRPr="00435449">
                        <w:t>Building resources</w:t>
                      </w:r>
                      <w:r w:rsidR="00435449" w:rsidRPr="00435449">
                        <w:t>.</w:t>
                      </w:r>
                      <w:r w:rsidRPr="00435449">
                        <w:t xml:space="preserve"> </w:t>
                      </w:r>
                      <w:r w:rsidR="00435449" w:rsidRPr="00435449">
                        <w:t xml:space="preserve"> We need to build </w:t>
                      </w:r>
                      <w:proofErr w:type="spellStart"/>
                      <w:r w:rsidR="00435449" w:rsidRPr="00435449">
                        <w:t>resouses</w:t>
                      </w:r>
                      <w:proofErr w:type="spellEnd"/>
                      <w:r w:rsidR="00435449" w:rsidRPr="00435449">
                        <w:t xml:space="preserve"> with local and state agencies </w:t>
                      </w:r>
                      <w:r w:rsidRPr="00435449">
                        <w:t xml:space="preserve">to better assist in getting a person the </w:t>
                      </w:r>
                      <w:r w:rsidR="00B97063" w:rsidRPr="00435449">
                        <w:t>much-needed</w:t>
                      </w:r>
                      <w:r w:rsidRPr="00435449">
                        <w:t xml:space="preserve"> services they so desperately </w:t>
                      </w:r>
                      <w:r w:rsidR="00435449" w:rsidRPr="00435449">
                        <w:t>need to get back on their feet, and to establish</w:t>
                      </w:r>
                      <w:r w:rsidRPr="00435449">
                        <w:t xml:space="preserve"> and maintaining a list of local places one can go to find clothing, food, shelter, </w:t>
                      </w:r>
                      <w:r w:rsidR="00B97063" w:rsidRPr="00435449">
                        <w:t xml:space="preserve">and housing. Even a local church to attend. </w:t>
                      </w:r>
                    </w:p>
                    <w:p w:rsidR="00D420B2" w:rsidRPr="00435449" w:rsidRDefault="00D420B2" w:rsidP="008524A6">
                      <w:pPr>
                        <w:pStyle w:val="NoSpacing"/>
                      </w:pPr>
                    </w:p>
                    <w:p w:rsidR="00D420B2" w:rsidRPr="00435449" w:rsidRDefault="00D420B2" w:rsidP="008524A6">
                      <w:pPr>
                        <w:pStyle w:val="NoSpacing"/>
                      </w:pPr>
                      <w:r w:rsidRPr="00435449">
                        <w:t>Our</w:t>
                      </w:r>
                      <w:r w:rsidR="00435449" w:rsidRPr="00435449">
                        <w:t xml:space="preserve"> Christian Mentoring Program. We need to reach</w:t>
                      </w:r>
                      <w:r w:rsidRPr="00435449">
                        <w:t xml:space="preserve"> out to </w:t>
                      </w:r>
                      <w:r w:rsidR="00A15DD2" w:rsidRPr="00435449">
                        <w:t>help a fellow brother or sister</w:t>
                      </w:r>
                      <w:r w:rsidRPr="00435449">
                        <w:t xml:space="preserve"> </w:t>
                      </w:r>
                      <w:r w:rsidR="00A15DD2" w:rsidRPr="00435449">
                        <w:t xml:space="preserve">in Christ </w:t>
                      </w:r>
                      <w:r w:rsidRPr="00435449">
                        <w:t>rein</w:t>
                      </w:r>
                      <w:r w:rsidR="00A15DD2" w:rsidRPr="00435449">
                        <w:t xml:space="preserve">tegrate into the community and </w:t>
                      </w:r>
                      <w:r w:rsidRPr="00435449">
                        <w:t>become</w:t>
                      </w:r>
                      <w:r w:rsidR="00A15DD2" w:rsidRPr="00435449">
                        <w:t xml:space="preserve"> a productive member in the </w:t>
                      </w:r>
                      <w:r w:rsidRPr="00435449">
                        <w:t>community</w:t>
                      </w:r>
                      <w:r w:rsidR="00A15DD2" w:rsidRPr="00435449">
                        <w:t>.</w:t>
                      </w:r>
                    </w:p>
                    <w:p w:rsidR="00D420B2" w:rsidRPr="008524A6" w:rsidRDefault="00D420B2" w:rsidP="008524A6">
                      <w:pPr>
                        <w:pStyle w:val="NoSpacing"/>
                      </w:pPr>
                      <w:r w:rsidRPr="008524A6">
                        <w:t> </w:t>
                      </w:r>
                    </w:p>
                    <w:p w:rsidR="007D6D3C" w:rsidRPr="004817FD" w:rsidRDefault="007D6D3C" w:rsidP="007D6D3C">
                      <w:pPr>
                        <w:pStyle w:val="NoSpacing"/>
                        <w:rPr>
                          <w:rFonts w:ascii="Arial" w:hAnsi="Arial" w:cs="Arial"/>
                          <w:b/>
                          <w:bCs/>
                          <w:i/>
                          <w:iCs/>
                          <w:color w:val="0070C0"/>
                          <w:w w:val="80"/>
                          <w:sz w:val="22"/>
                          <w:szCs w:val="22"/>
                        </w:rPr>
                      </w:pPr>
                      <w:r w:rsidRPr="004817FD">
                        <w:rPr>
                          <w:rFonts w:ascii="Arial" w:hAnsi="Arial" w:cs="Arial"/>
                          <w:b/>
                          <w:bCs/>
                          <w:i/>
                          <w:iCs/>
                          <w:color w:val="0070C0"/>
                          <w:w w:val="80"/>
                          <w:sz w:val="22"/>
                          <w:szCs w:val="22"/>
                        </w:rPr>
                        <w:t>Our Website &gt;&gt;&gt;</w:t>
                      </w:r>
                    </w:p>
                    <w:p w:rsidR="00734486" w:rsidRPr="00E55287" w:rsidRDefault="00734486" w:rsidP="00F66108">
                      <w:pPr>
                        <w:widowControl w:val="0"/>
                        <w:spacing w:line="220" w:lineRule="exact"/>
                        <w:rPr>
                          <w:sz w:val="18"/>
                          <w:szCs w:val="18"/>
                        </w:rPr>
                      </w:pPr>
                    </w:p>
                    <w:p w:rsidR="007D6D3C" w:rsidRPr="00435449" w:rsidRDefault="007D6D3C" w:rsidP="007D6D3C">
                      <w:pPr>
                        <w:pStyle w:val="NoSpacing"/>
                      </w:pPr>
                      <w:r w:rsidRPr="00435449">
                        <w:t xml:space="preserve">We have a website and two Facebook pages we maintain as our information and resources center for families and inmates. </w:t>
                      </w:r>
                      <w:r w:rsidR="00435449" w:rsidRPr="00435449">
                        <w:t xml:space="preserve">They need to </w:t>
                      </w:r>
                      <w:proofErr w:type="gramStart"/>
                      <w:r w:rsidR="00435449" w:rsidRPr="00435449">
                        <w:t>be kept</w:t>
                      </w:r>
                      <w:proofErr w:type="gramEnd"/>
                      <w:r w:rsidR="00435449" w:rsidRPr="00435449">
                        <w:t xml:space="preserve"> </w:t>
                      </w:r>
                      <w:r w:rsidRPr="00435449">
                        <w:t>fresh and filled with new information as we continue to grow.</w:t>
                      </w:r>
                    </w:p>
                    <w:p w:rsidR="007D6D3C" w:rsidRPr="00E55287" w:rsidRDefault="007D6D3C" w:rsidP="00F66108">
                      <w:pPr>
                        <w:widowControl w:val="0"/>
                        <w:spacing w:line="220" w:lineRule="exact"/>
                        <w:rPr>
                          <w:sz w:val="18"/>
                          <w:szCs w:val="18"/>
                        </w:rPr>
                      </w:pPr>
                    </w:p>
                    <w:p w:rsidR="00230B3D" w:rsidRPr="004817FD" w:rsidRDefault="00230B3D" w:rsidP="00D40D28">
                      <w:pPr>
                        <w:pStyle w:val="NoSpacing"/>
                        <w:rPr>
                          <w:rFonts w:ascii="Arial" w:hAnsi="Arial" w:cs="Arial"/>
                          <w:b/>
                          <w:i/>
                          <w:color w:val="C45911" w:themeColor="accent2" w:themeShade="BF"/>
                          <w:w w:val="80"/>
                          <w:sz w:val="22"/>
                          <w:szCs w:val="22"/>
                        </w:rPr>
                      </w:pPr>
                      <w:r w:rsidRPr="004817FD">
                        <w:rPr>
                          <w:rFonts w:ascii="Arial" w:hAnsi="Arial" w:cs="Arial"/>
                          <w:b/>
                          <w:i/>
                          <w:color w:val="0070C0"/>
                          <w:w w:val="80"/>
                          <w:sz w:val="22"/>
                          <w:szCs w:val="22"/>
                        </w:rPr>
                        <w:t>Finical support&gt;&gt;&gt;</w:t>
                      </w:r>
                    </w:p>
                    <w:p w:rsidR="00D40D28" w:rsidRPr="00E55287" w:rsidRDefault="00D40D28" w:rsidP="00F66108">
                      <w:pPr>
                        <w:widowControl w:val="0"/>
                        <w:spacing w:line="220" w:lineRule="exact"/>
                        <w:rPr>
                          <w:b/>
                          <w:bCs/>
                          <w:i/>
                          <w:iCs/>
                          <w:color w:val="BE783B"/>
                          <w:w w:val="80"/>
                          <w:sz w:val="18"/>
                          <w:szCs w:val="18"/>
                        </w:rPr>
                      </w:pPr>
                    </w:p>
                    <w:p w:rsidR="00D40D28" w:rsidRPr="00D13CE5" w:rsidRDefault="00D13CE5" w:rsidP="00D40D28">
                      <w:pPr>
                        <w:pStyle w:val="NoSpacing"/>
                      </w:pPr>
                      <w:r w:rsidRPr="00D13CE5">
                        <w:rPr>
                          <w:bCs/>
                        </w:rPr>
                        <w:t xml:space="preserve">Sponsorship is a great way to help us keep our ministry reaching out to God’s children. By becoming a </w:t>
                      </w:r>
                      <w:proofErr w:type="gramStart"/>
                      <w:r w:rsidRPr="00D13CE5">
                        <w:rPr>
                          <w:bCs/>
                        </w:rPr>
                        <w:t>monthly</w:t>
                      </w:r>
                      <w:proofErr w:type="gramEnd"/>
                      <w:r w:rsidRPr="00D13CE5">
                        <w:rPr>
                          <w:bCs/>
                        </w:rPr>
                        <w:t xml:space="preserve"> sponsor with a $10, $25, or $50 a month donation. </w:t>
                      </w:r>
                      <w:proofErr w:type="gramStart"/>
                      <w:r w:rsidRPr="00D13CE5">
                        <w:rPr>
                          <w:bCs/>
                        </w:rPr>
                        <w:t>Or</w:t>
                      </w:r>
                      <w:proofErr w:type="gramEnd"/>
                      <w:r w:rsidRPr="00D13CE5">
                        <w:rPr>
                          <w:bCs/>
                        </w:rPr>
                        <w:t xml:space="preserve"> make a </w:t>
                      </w:r>
                      <w:proofErr w:type="spellStart"/>
                      <w:r w:rsidRPr="00D13CE5">
                        <w:rPr>
                          <w:bCs/>
                        </w:rPr>
                        <w:t>one time</w:t>
                      </w:r>
                      <w:proofErr w:type="spellEnd"/>
                      <w:r w:rsidRPr="00D13CE5">
                        <w:rPr>
                          <w:bCs/>
                        </w:rPr>
                        <w:t xml:space="preserve"> donation of any amount by mail or from our website. </w:t>
                      </w:r>
                      <w:hyperlink r:id="rId18" w:history="1">
                        <w:r w:rsidRPr="00D13CE5">
                          <w:rPr>
                            <w:rStyle w:val="Hyperlink"/>
                            <w:bCs/>
                          </w:rPr>
                          <w:t>www.DiscipleofChristMinistries.org</w:t>
                        </w:r>
                      </w:hyperlink>
                      <w:r w:rsidRPr="00D13CE5">
                        <w:rPr>
                          <w:bCs/>
                        </w:rPr>
                        <w:t xml:space="preserve">. </w:t>
                      </w:r>
                      <w:proofErr w:type="gramStart"/>
                      <w:r w:rsidRPr="00D13CE5">
                        <w:rPr>
                          <w:bCs/>
                        </w:rPr>
                        <w:t>And</w:t>
                      </w:r>
                      <w:proofErr w:type="gramEnd"/>
                      <w:r w:rsidRPr="00D13CE5">
                        <w:rPr>
                          <w:bCs/>
                        </w:rPr>
                        <w:t xml:space="preserve"> if you cannot make a cash donation we are always in need of Books of Stamps.</w:t>
                      </w:r>
                    </w:p>
                  </w:txbxContent>
                </v:textbox>
              </v:shape>
            </w:pict>
          </mc:Fallback>
        </mc:AlternateContent>
      </w:r>
      <w:r w:rsidR="004817FD" w:rsidRPr="00441B4B">
        <w:rPr>
          <w:b/>
          <w:noProof/>
        </w:rPr>
        <mc:AlternateContent>
          <mc:Choice Requires="wps">
            <w:drawing>
              <wp:anchor distT="0" distB="0" distL="114300" distR="114300" simplePos="0" relativeHeight="251690496" behindDoc="0" locked="0" layoutInCell="1" allowOverlap="1" wp14:anchorId="4968120A" wp14:editId="25A7D915">
                <wp:simplePos x="0" y="0"/>
                <wp:positionH relativeFrom="column">
                  <wp:posOffset>4819650</wp:posOffset>
                </wp:positionH>
                <wp:positionV relativeFrom="paragraph">
                  <wp:posOffset>66674</wp:posOffset>
                </wp:positionV>
                <wp:extent cx="2372360" cy="7038975"/>
                <wp:effectExtent l="0" t="0" r="8890" b="9525"/>
                <wp:wrapNone/>
                <wp:docPr id="3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7038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817FD" w:rsidRPr="004817FD" w:rsidRDefault="004817FD" w:rsidP="004817FD">
                            <w:pPr>
                              <w:pStyle w:val="NoSpacing"/>
                              <w:rPr>
                                <w:rFonts w:ascii="Arial" w:hAnsi="Arial" w:cs="Arial"/>
                                <w:b/>
                                <w:bCs/>
                                <w:i/>
                                <w:iCs/>
                                <w:color w:val="0070C0"/>
                                <w:sz w:val="22"/>
                                <w:szCs w:val="22"/>
                              </w:rPr>
                            </w:pPr>
                            <w:r w:rsidRPr="004817FD">
                              <w:rPr>
                                <w:rFonts w:ascii="Arial" w:hAnsi="Arial" w:cs="Arial"/>
                                <w:b/>
                                <w:bCs/>
                                <w:i/>
                                <w:iCs/>
                                <w:color w:val="0070C0"/>
                                <w:sz w:val="22"/>
                                <w:szCs w:val="22"/>
                              </w:rPr>
                              <w:t>Pen Pals for Jesus &gt;&gt;&gt;</w:t>
                            </w:r>
                          </w:p>
                          <w:p w:rsidR="004817FD" w:rsidRPr="004817FD" w:rsidRDefault="004817FD" w:rsidP="004817FD">
                            <w:pPr>
                              <w:pStyle w:val="NoSpacing"/>
                            </w:pPr>
                          </w:p>
                          <w:p w:rsidR="004817FD" w:rsidRPr="004817FD" w:rsidRDefault="004817FD" w:rsidP="004817FD">
                            <w:pPr>
                              <w:pStyle w:val="NoSpacing"/>
                            </w:pPr>
                            <w:r w:rsidRPr="004817FD">
                              <w:t>Pen Pals for Jesus is reaching out to the</w:t>
                            </w:r>
                          </w:p>
                          <w:p w:rsidR="001F6A71" w:rsidRPr="001F6A71" w:rsidRDefault="001F6A71" w:rsidP="001F6A71">
                            <w:pPr>
                              <w:pStyle w:val="NoSpacing"/>
                            </w:pPr>
                            <w:r w:rsidRPr="001F6A71">
                              <w:t>lonely men and women in prison. Most of the inmates contacting us have already accepted Jesus or they are seeking God. All of them are lonely, discouraged, feel rejected and in need of a caring friend.</w:t>
                            </w:r>
                          </w:p>
                          <w:p w:rsidR="001F6A71" w:rsidRPr="001F6A71" w:rsidRDefault="001F6A71" w:rsidP="001F6A71">
                            <w:pPr>
                              <w:pStyle w:val="NoSpacing"/>
                            </w:pPr>
                          </w:p>
                          <w:p w:rsidR="006B6520" w:rsidRPr="006B6520" w:rsidRDefault="001F6A71" w:rsidP="006B6520">
                            <w:pPr>
                              <w:pStyle w:val="NoSpacing"/>
                            </w:pPr>
                            <w:r w:rsidRPr="001F6A71">
                              <w:t>We are in need of Christian brothers and sisters to write to inmates and shut-ins who are seeking Christian fellowship, and are looking to make changes in their lives and build a relationship with our Lord and Savior Jesus Christ. This is a very rewarding experience, as you become a Light of Christ to a fellow Christian, helping develop the same hope and faith we have experienced.</w:t>
                            </w:r>
                          </w:p>
                          <w:p w:rsidR="006B6520" w:rsidRDefault="006B6520" w:rsidP="00FF397E">
                            <w:pPr>
                              <w:pStyle w:val="NoSpacing"/>
                            </w:pPr>
                          </w:p>
                          <w:p w:rsidR="00615DA3" w:rsidRPr="00FF397E" w:rsidRDefault="00615DA3" w:rsidP="00FF397E">
                            <w:pPr>
                              <w:pStyle w:val="NoSpacing"/>
                            </w:pPr>
                            <w:r w:rsidRPr="006B6520">
                              <w:t xml:space="preserve">Also, you can help us keep our database up to date so our pen pals can be matched with our </w:t>
                            </w:r>
                            <w:r w:rsidR="006B6520" w:rsidRPr="006B6520">
                              <w:t>inmates sooner. Since we</w:t>
                            </w:r>
                            <w:r w:rsidR="006B6520">
                              <w:t xml:space="preserve"> </w:t>
                            </w:r>
                            <w:r w:rsidRPr="00FF397E">
                              <w:t xml:space="preserve">started Pen Pal for Jesus in 2012, we have ministered to over 1000 inmates in institutions across </w:t>
                            </w:r>
                            <w:r w:rsidR="0085752E">
                              <w:t>the United S</w:t>
                            </w:r>
                            <w:r w:rsidRPr="00FF397E">
                              <w:t>tates.</w:t>
                            </w:r>
                          </w:p>
                          <w:p w:rsidR="00FF397E" w:rsidRDefault="00FF397E" w:rsidP="00F31002">
                            <w:pPr>
                              <w:pStyle w:val="NoSpacing"/>
                              <w:rPr>
                                <w:rFonts w:ascii="Arial" w:hAnsi="Arial" w:cs="Arial"/>
                                <w:b/>
                                <w:bCs/>
                                <w:i/>
                                <w:iCs/>
                                <w:color w:val="0070C0"/>
                                <w:w w:val="80"/>
                                <w:sz w:val="22"/>
                                <w:szCs w:val="22"/>
                              </w:rPr>
                            </w:pPr>
                          </w:p>
                          <w:p w:rsidR="00533C52" w:rsidRPr="004817FD" w:rsidRDefault="00A20B87" w:rsidP="00F31002">
                            <w:pPr>
                              <w:pStyle w:val="NoSpacing"/>
                              <w:rPr>
                                <w:bCs/>
                                <w:iCs/>
                                <w:color w:val="BE783B"/>
                                <w:w w:val="80"/>
                                <w:sz w:val="22"/>
                                <w:szCs w:val="22"/>
                              </w:rPr>
                            </w:pPr>
                            <w:r w:rsidRPr="004817FD">
                              <w:rPr>
                                <w:rFonts w:ascii="Arial" w:hAnsi="Arial" w:cs="Arial"/>
                                <w:b/>
                                <w:bCs/>
                                <w:i/>
                                <w:iCs/>
                                <w:color w:val="0070C0"/>
                                <w:w w:val="80"/>
                                <w:sz w:val="22"/>
                                <w:szCs w:val="22"/>
                              </w:rPr>
                              <w:t xml:space="preserve">Our </w:t>
                            </w:r>
                            <w:r w:rsidR="00B97063" w:rsidRPr="004817FD">
                              <w:rPr>
                                <w:rFonts w:ascii="Arial" w:hAnsi="Arial" w:cs="Arial"/>
                                <w:b/>
                                <w:bCs/>
                                <w:i/>
                                <w:iCs/>
                                <w:color w:val="0070C0"/>
                                <w:w w:val="80"/>
                                <w:sz w:val="22"/>
                                <w:szCs w:val="22"/>
                              </w:rPr>
                              <w:t>Newsletter &gt;</w:t>
                            </w:r>
                            <w:r w:rsidR="004A3EFF" w:rsidRPr="004817FD">
                              <w:rPr>
                                <w:rFonts w:ascii="Arial" w:hAnsi="Arial" w:cs="Arial"/>
                                <w:b/>
                                <w:bCs/>
                                <w:i/>
                                <w:iCs/>
                                <w:color w:val="0070C0"/>
                                <w:w w:val="80"/>
                                <w:sz w:val="22"/>
                                <w:szCs w:val="22"/>
                              </w:rPr>
                              <w:t>&gt;&gt;</w:t>
                            </w:r>
                          </w:p>
                          <w:p w:rsidR="00A20B87" w:rsidRPr="008524A6" w:rsidRDefault="00A20B87" w:rsidP="00A20B87">
                            <w:pPr>
                              <w:pStyle w:val="NoSpacing"/>
                            </w:pPr>
                          </w:p>
                          <w:p w:rsidR="00B727A2" w:rsidRPr="008524A6" w:rsidRDefault="00457001" w:rsidP="00A20B87">
                            <w:pPr>
                              <w:pStyle w:val="NoSpacing"/>
                            </w:pPr>
                            <w:r w:rsidRPr="008524A6">
                              <w:t>Our newsletter consists of eight pages filled with a Bible study, faith-building lessons</w:t>
                            </w:r>
                            <w:r w:rsidR="00230B3D">
                              <w:t xml:space="preserve">, </w:t>
                            </w:r>
                            <w:r w:rsidR="003D4E75">
                              <w:t>p</w:t>
                            </w:r>
                            <w:r w:rsidR="003D4E75" w:rsidRPr="008524A6">
                              <w:t>risoner’s</w:t>
                            </w:r>
                            <w:r w:rsidRPr="008524A6">
                              <w:t xml:space="preserve"> artwork</w:t>
                            </w:r>
                            <w:r w:rsidR="00B727A2" w:rsidRPr="008524A6">
                              <w:t>, poems</w:t>
                            </w:r>
                            <w:r w:rsidR="00230B3D">
                              <w:t>,</w:t>
                            </w:r>
                            <w:r w:rsidR="00230B3D" w:rsidRPr="00230B3D">
                              <w:t xml:space="preserve"> </w:t>
                            </w:r>
                            <w:r w:rsidR="00230B3D" w:rsidRPr="008524A6">
                              <w:t>and a message of hope from me</w:t>
                            </w:r>
                            <w:r w:rsidR="00B727A2" w:rsidRPr="008524A6">
                              <w:t>.</w:t>
                            </w:r>
                            <w:r w:rsidRPr="008524A6">
                              <w:t xml:space="preserve"> This past year we have published and mailed </w:t>
                            </w:r>
                            <w:r w:rsidR="00026B4D">
                              <w:t>325</w:t>
                            </w:r>
                            <w:r w:rsidRPr="008524A6">
                              <w:t xml:space="preserve"> Quarterly Newsletters 4 times. We have been typing, printing, and putting them together ourselves </w:t>
                            </w:r>
                            <w:r w:rsidR="003D4E75" w:rsidRPr="008524A6">
                              <w:t>in-house</w:t>
                            </w:r>
                            <w:r w:rsidR="00B727A2" w:rsidRPr="008524A6">
                              <w:t xml:space="preserve">. We are always looking to include new </w:t>
                            </w:r>
                            <w:r w:rsidR="003D4E75" w:rsidRPr="008524A6">
                              <w:t>material</w:t>
                            </w:r>
                            <w:r w:rsidR="00B727A2" w:rsidRPr="008524A6">
                              <w:t xml:space="preserve"> and biblic</w:t>
                            </w:r>
                            <w:r w:rsidR="00D40D28">
                              <w:t>al teaching</w:t>
                            </w:r>
                            <w:r w:rsidR="003D4E75">
                              <w:t>s in our newsletters all help</w:t>
                            </w:r>
                            <w:r w:rsidR="00D40D28">
                              <w:t xml:space="preserve"> welcomed. </w:t>
                            </w:r>
                          </w:p>
                          <w:p w:rsidR="00894ADA" w:rsidRPr="001F6A71" w:rsidRDefault="00457001" w:rsidP="001F6A71">
                            <w:pPr>
                              <w:pStyle w:val="NoSpacing"/>
                            </w:pPr>
                            <w:r w:rsidRPr="008524A6">
                              <w:t xml:space="preserve"> </w:t>
                            </w:r>
                          </w:p>
                          <w:p w:rsidR="00894ADA" w:rsidRPr="004817FD" w:rsidRDefault="00D420B2" w:rsidP="00894ADA">
                            <w:pPr>
                              <w:widowControl w:val="0"/>
                              <w:spacing w:line="220" w:lineRule="exact"/>
                              <w:jc w:val="both"/>
                              <w:rPr>
                                <w:rFonts w:ascii="Arial" w:hAnsi="Arial" w:cs="Arial"/>
                                <w:b/>
                                <w:bCs/>
                                <w:i/>
                                <w:iCs/>
                                <w:color w:val="BE783B"/>
                                <w:w w:val="80"/>
                                <w:sz w:val="22"/>
                                <w:szCs w:val="22"/>
                              </w:rPr>
                            </w:pPr>
                            <w:r w:rsidRPr="008524A6">
                              <w:rPr>
                                <w:color w:val="000000"/>
                                <w14:cntxtAlts/>
                              </w:rPr>
                              <w:t> </w:t>
                            </w:r>
                            <w:r w:rsidR="00894ADA" w:rsidRPr="004817FD">
                              <w:rPr>
                                <w:rFonts w:ascii="Arial" w:hAnsi="Arial" w:cs="Arial"/>
                                <w:b/>
                                <w:bCs/>
                                <w:i/>
                                <w:iCs/>
                                <w:color w:val="0070C0"/>
                                <w:w w:val="80"/>
                                <w:sz w:val="22"/>
                                <w:szCs w:val="22"/>
                              </w:rPr>
                              <w:t>Prayer Team &gt;&gt;&gt;</w:t>
                            </w:r>
                          </w:p>
                          <w:p w:rsidR="00D420B2" w:rsidRPr="008524A6" w:rsidRDefault="00D420B2" w:rsidP="00894ADA">
                            <w:pPr>
                              <w:pStyle w:val="NoSpacing"/>
                            </w:pPr>
                          </w:p>
                          <w:p w:rsidR="00D420B2" w:rsidRPr="008524A6" w:rsidRDefault="00894ADA" w:rsidP="00F31002">
                            <w:pPr>
                              <w:pStyle w:val="NoSpacing"/>
                              <w:rPr>
                                <w:bCs/>
                                <w:iCs/>
                                <w:color w:val="BE783B"/>
                                <w:w w:val="80"/>
                              </w:rPr>
                            </w:pPr>
                            <w:r w:rsidRPr="008524A6">
                              <w:t xml:space="preserve">We are always looking for prayer </w:t>
                            </w:r>
                            <w:r w:rsidR="00B97063" w:rsidRPr="008524A6">
                              <w:t>warriors to</w:t>
                            </w:r>
                            <w:r w:rsidRPr="008524A6">
                              <w:t xml:space="preserve"> assist with our Prayer Request we receive on our Prayer line 617-237-0019 and through our Prayer Request page on our website. www.discipleofchristministries.org</w:t>
                            </w:r>
                          </w:p>
                          <w:p w:rsidR="0085089E" w:rsidRPr="008524A6" w:rsidRDefault="0085089E" w:rsidP="00F31002">
                            <w:pPr>
                              <w:pStyle w:val="NoSpacing"/>
                              <w:rPr>
                                <w:bCs/>
                                <w:iCs/>
                                <w:color w:val="BE783B"/>
                                <w:w w:val="80"/>
                              </w:rPr>
                            </w:pPr>
                          </w:p>
                          <w:p w:rsidR="00894ADA" w:rsidRDefault="00894ADA" w:rsidP="00894ADA">
                            <w:pPr>
                              <w:pStyle w:val="NoSpacing"/>
                            </w:pPr>
                          </w:p>
                          <w:p w:rsidR="00894ADA" w:rsidRPr="00894ADA" w:rsidRDefault="00894ADA" w:rsidP="00894ADA">
                            <w:pPr>
                              <w:pStyle w:val="NoSpacing"/>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8120A" id="Text Box 59" o:spid="_x0000_s1040" type="#_x0000_t202" style="position:absolute;margin-left:379.5pt;margin-top:5.25pt;width:186.8pt;height:55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" filled="f" fillcolor="#fffffe" stroked="f" strokecolor="#212120" insetpen="t">
                <v:textbox inset="2.88pt,2.88pt,2.88pt,2.88pt">
                  <w:txbxContent>
                    <w:p w:rsidR="004817FD" w:rsidRPr="004817FD" w:rsidRDefault="004817FD" w:rsidP="004817FD">
                      <w:pPr>
                        <w:pStyle w:val="NoSpacing"/>
                        <w:rPr>
                          <w:rFonts w:ascii="Arial" w:hAnsi="Arial" w:cs="Arial"/>
                          <w:b/>
                          <w:bCs/>
                          <w:i/>
                          <w:iCs/>
                          <w:color w:val="0070C0"/>
                          <w:sz w:val="22"/>
                          <w:szCs w:val="22"/>
                        </w:rPr>
                      </w:pPr>
                      <w:r w:rsidRPr="004817FD">
                        <w:rPr>
                          <w:rFonts w:ascii="Arial" w:hAnsi="Arial" w:cs="Arial"/>
                          <w:b/>
                          <w:bCs/>
                          <w:i/>
                          <w:iCs/>
                          <w:color w:val="0070C0"/>
                          <w:sz w:val="22"/>
                          <w:szCs w:val="22"/>
                        </w:rPr>
                        <w:t>Pen Pals for Jesus &gt;&gt;&gt;</w:t>
                      </w:r>
                    </w:p>
                    <w:p w:rsidR="004817FD" w:rsidRPr="004817FD" w:rsidRDefault="004817FD" w:rsidP="004817FD">
                      <w:pPr>
                        <w:pStyle w:val="NoSpacing"/>
                      </w:pPr>
                    </w:p>
                    <w:p w:rsidR="004817FD" w:rsidRPr="004817FD" w:rsidRDefault="004817FD" w:rsidP="004817FD">
                      <w:pPr>
                        <w:pStyle w:val="NoSpacing"/>
                      </w:pPr>
                      <w:r w:rsidRPr="004817FD">
                        <w:t>Pen Pals for Jesus is reaching out to the</w:t>
                      </w:r>
                    </w:p>
                    <w:p w:rsidR="001F6A71" w:rsidRPr="001F6A71" w:rsidRDefault="001F6A71" w:rsidP="001F6A71">
                      <w:pPr>
                        <w:pStyle w:val="NoSpacing"/>
                      </w:pPr>
                      <w:r w:rsidRPr="001F6A71">
                        <w:t>lonely men and women in prison. Most of the inmates contacting us have already accepted Jesus or they are seeking God. All of them are lonely, discouraged, feel rejected and in need of a caring friend.</w:t>
                      </w:r>
                    </w:p>
                    <w:p w:rsidR="001F6A71" w:rsidRPr="001F6A71" w:rsidRDefault="001F6A71" w:rsidP="001F6A71">
                      <w:pPr>
                        <w:pStyle w:val="NoSpacing"/>
                      </w:pPr>
                    </w:p>
                    <w:p w:rsidR="006B6520" w:rsidRPr="006B6520" w:rsidRDefault="001F6A71" w:rsidP="006B6520">
                      <w:pPr>
                        <w:pStyle w:val="NoSpacing"/>
                      </w:pPr>
                      <w:r w:rsidRPr="001F6A71">
                        <w:t>We are in need of Christian brothers and sisters to write to inmates and shut-ins who are seeking Christian fellowship, and are looking to make changes in their lives and build a relationship with our Lord and Savior Jesus Christ. This is a very rewarding experience, as you become a Light of Christ to a fellow Christian, helping develop the same hope and faith we have experienced.</w:t>
                      </w:r>
                    </w:p>
                    <w:p w:rsidR="006B6520" w:rsidRDefault="006B6520" w:rsidP="00FF397E">
                      <w:pPr>
                        <w:pStyle w:val="NoSpacing"/>
                      </w:pPr>
                    </w:p>
                    <w:p w:rsidR="00615DA3" w:rsidRPr="00FF397E" w:rsidRDefault="00615DA3" w:rsidP="00FF397E">
                      <w:pPr>
                        <w:pStyle w:val="NoSpacing"/>
                      </w:pPr>
                      <w:r w:rsidRPr="006B6520">
                        <w:t xml:space="preserve">Also, you can help us keep our database up to date so our pen pals can be matched with our </w:t>
                      </w:r>
                      <w:r w:rsidR="006B6520" w:rsidRPr="006B6520">
                        <w:t>inmates sooner. Since we</w:t>
                      </w:r>
                      <w:r w:rsidR="006B6520">
                        <w:t xml:space="preserve"> </w:t>
                      </w:r>
                      <w:r w:rsidRPr="00FF397E">
                        <w:t xml:space="preserve">started Pen Pal for Jesus in 2012, we have ministered to over 1000 inmates in institutions across </w:t>
                      </w:r>
                      <w:r w:rsidR="0085752E">
                        <w:t>the United S</w:t>
                      </w:r>
                      <w:r w:rsidRPr="00FF397E">
                        <w:t>tates.</w:t>
                      </w:r>
                    </w:p>
                    <w:p w:rsidR="00FF397E" w:rsidRDefault="00FF397E" w:rsidP="00F31002">
                      <w:pPr>
                        <w:pStyle w:val="NoSpacing"/>
                        <w:rPr>
                          <w:rFonts w:ascii="Arial" w:hAnsi="Arial" w:cs="Arial"/>
                          <w:b/>
                          <w:bCs/>
                          <w:i/>
                          <w:iCs/>
                          <w:color w:val="0070C0"/>
                          <w:w w:val="80"/>
                          <w:sz w:val="22"/>
                          <w:szCs w:val="22"/>
                        </w:rPr>
                      </w:pPr>
                    </w:p>
                    <w:p w:rsidR="00533C52" w:rsidRPr="004817FD" w:rsidRDefault="00A20B87" w:rsidP="00F31002">
                      <w:pPr>
                        <w:pStyle w:val="NoSpacing"/>
                        <w:rPr>
                          <w:bCs/>
                          <w:iCs/>
                          <w:color w:val="BE783B"/>
                          <w:w w:val="80"/>
                          <w:sz w:val="22"/>
                          <w:szCs w:val="22"/>
                        </w:rPr>
                      </w:pPr>
                      <w:r w:rsidRPr="004817FD">
                        <w:rPr>
                          <w:rFonts w:ascii="Arial" w:hAnsi="Arial" w:cs="Arial"/>
                          <w:b/>
                          <w:bCs/>
                          <w:i/>
                          <w:iCs/>
                          <w:color w:val="0070C0"/>
                          <w:w w:val="80"/>
                          <w:sz w:val="22"/>
                          <w:szCs w:val="22"/>
                        </w:rPr>
                        <w:t xml:space="preserve">Our </w:t>
                      </w:r>
                      <w:r w:rsidR="00B97063" w:rsidRPr="004817FD">
                        <w:rPr>
                          <w:rFonts w:ascii="Arial" w:hAnsi="Arial" w:cs="Arial"/>
                          <w:b/>
                          <w:bCs/>
                          <w:i/>
                          <w:iCs/>
                          <w:color w:val="0070C0"/>
                          <w:w w:val="80"/>
                          <w:sz w:val="22"/>
                          <w:szCs w:val="22"/>
                        </w:rPr>
                        <w:t>Newsletter &gt;</w:t>
                      </w:r>
                      <w:r w:rsidR="004A3EFF" w:rsidRPr="004817FD">
                        <w:rPr>
                          <w:rFonts w:ascii="Arial" w:hAnsi="Arial" w:cs="Arial"/>
                          <w:b/>
                          <w:bCs/>
                          <w:i/>
                          <w:iCs/>
                          <w:color w:val="0070C0"/>
                          <w:w w:val="80"/>
                          <w:sz w:val="22"/>
                          <w:szCs w:val="22"/>
                        </w:rPr>
                        <w:t>&gt;&gt;</w:t>
                      </w:r>
                    </w:p>
                    <w:p w:rsidR="00A20B87" w:rsidRPr="008524A6" w:rsidRDefault="00A20B87" w:rsidP="00A20B87">
                      <w:pPr>
                        <w:pStyle w:val="NoSpacing"/>
                      </w:pPr>
                    </w:p>
                    <w:p w:rsidR="00B727A2" w:rsidRPr="008524A6" w:rsidRDefault="00457001" w:rsidP="00A20B87">
                      <w:pPr>
                        <w:pStyle w:val="NoSpacing"/>
                      </w:pPr>
                      <w:r w:rsidRPr="008524A6">
                        <w:t>Our newsletter consists of eight pages filled with a Bible study, faith-building lessons</w:t>
                      </w:r>
                      <w:r w:rsidR="00230B3D">
                        <w:t xml:space="preserve">, </w:t>
                      </w:r>
                      <w:r w:rsidR="003D4E75">
                        <w:t>p</w:t>
                      </w:r>
                      <w:r w:rsidR="003D4E75" w:rsidRPr="008524A6">
                        <w:t>risoner’s</w:t>
                      </w:r>
                      <w:r w:rsidRPr="008524A6">
                        <w:t xml:space="preserve"> artwork</w:t>
                      </w:r>
                      <w:r w:rsidR="00B727A2" w:rsidRPr="008524A6">
                        <w:t>, poems</w:t>
                      </w:r>
                      <w:r w:rsidR="00230B3D">
                        <w:t>,</w:t>
                      </w:r>
                      <w:r w:rsidR="00230B3D" w:rsidRPr="00230B3D">
                        <w:t xml:space="preserve"> </w:t>
                      </w:r>
                      <w:r w:rsidR="00230B3D" w:rsidRPr="008524A6">
                        <w:t>and a message of hope from me</w:t>
                      </w:r>
                      <w:r w:rsidR="00B727A2" w:rsidRPr="008524A6">
                        <w:t>.</w:t>
                      </w:r>
                      <w:r w:rsidRPr="008524A6">
                        <w:t xml:space="preserve"> This past year we have published and mailed </w:t>
                      </w:r>
                      <w:r w:rsidR="00026B4D">
                        <w:t>325</w:t>
                      </w:r>
                      <w:r w:rsidRPr="008524A6">
                        <w:t xml:space="preserve"> Quarterly Newsletters 4 times. We have been typing, printing, and putting them together ourselves </w:t>
                      </w:r>
                      <w:r w:rsidR="003D4E75" w:rsidRPr="008524A6">
                        <w:t>in-house</w:t>
                      </w:r>
                      <w:r w:rsidR="00B727A2" w:rsidRPr="008524A6">
                        <w:t xml:space="preserve">. We are always looking to include new </w:t>
                      </w:r>
                      <w:r w:rsidR="003D4E75" w:rsidRPr="008524A6">
                        <w:t>material</w:t>
                      </w:r>
                      <w:r w:rsidR="00B727A2" w:rsidRPr="008524A6">
                        <w:t xml:space="preserve"> and biblic</w:t>
                      </w:r>
                      <w:r w:rsidR="00D40D28">
                        <w:t>al teaching</w:t>
                      </w:r>
                      <w:r w:rsidR="003D4E75">
                        <w:t>s in our newsletters all help</w:t>
                      </w:r>
                      <w:r w:rsidR="00D40D28">
                        <w:t xml:space="preserve"> welcomed. </w:t>
                      </w:r>
                    </w:p>
                    <w:p w:rsidR="00894ADA" w:rsidRPr="001F6A71" w:rsidRDefault="00457001" w:rsidP="001F6A71">
                      <w:pPr>
                        <w:pStyle w:val="NoSpacing"/>
                      </w:pPr>
                      <w:r w:rsidRPr="008524A6">
                        <w:t xml:space="preserve"> </w:t>
                      </w:r>
                    </w:p>
                    <w:p w:rsidR="00894ADA" w:rsidRPr="004817FD" w:rsidRDefault="00D420B2" w:rsidP="00894ADA">
                      <w:pPr>
                        <w:widowControl w:val="0"/>
                        <w:spacing w:line="220" w:lineRule="exact"/>
                        <w:jc w:val="both"/>
                        <w:rPr>
                          <w:rFonts w:ascii="Arial" w:hAnsi="Arial" w:cs="Arial"/>
                          <w:b/>
                          <w:bCs/>
                          <w:i/>
                          <w:iCs/>
                          <w:color w:val="BE783B"/>
                          <w:w w:val="80"/>
                          <w:sz w:val="22"/>
                          <w:szCs w:val="22"/>
                        </w:rPr>
                      </w:pPr>
                      <w:r w:rsidRPr="008524A6">
                        <w:rPr>
                          <w:color w:val="000000"/>
                          <w14:cntxtAlts/>
                        </w:rPr>
                        <w:t> </w:t>
                      </w:r>
                      <w:r w:rsidR="00894ADA" w:rsidRPr="004817FD">
                        <w:rPr>
                          <w:rFonts w:ascii="Arial" w:hAnsi="Arial" w:cs="Arial"/>
                          <w:b/>
                          <w:bCs/>
                          <w:i/>
                          <w:iCs/>
                          <w:color w:val="0070C0"/>
                          <w:w w:val="80"/>
                          <w:sz w:val="22"/>
                          <w:szCs w:val="22"/>
                        </w:rPr>
                        <w:t>Prayer Team &gt;&gt;&gt;</w:t>
                      </w:r>
                    </w:p>
                    <w:p w:rsidR="00D420B2" w:rsidRPr="008524A6" w:rsidRDefault="00D420B2" w:rsidP="00894ADA">
                      <w:pPr>
                        <w:pStyle w:val="NoSpacing"/>
                      </w:pPr>
                    </w:p>
                    <w:p w:rsidR="00D420B2" w:rsidRPr="008524A6" w:rsidRDefault="00894ADA" w:rsidP="00F31002">
                      <w:pPr>
                        <w:pStyle w:val="NoSpacing"/>
                        <w:rPr>
                          <w:bCs/>
                          <w:iCs/>
                          <w:color w:val="BE783B"/>
                          <w:w w:val="80"/>
                        </w:rPr>
                      </w:pPr>
                      <w:r w:rsidRPr="008524A6">
                        <w:t xml:space="preserve">We are always looking for prayer </w:t>
                      </w:r>
                      <w:r w:rsidR="00B97063" w:rsidRPr="008524A6">
                        <w:t>warriors to</w:t>
                      </w:r>
                      <w:r w:rsidRPr="008524A6">
                        <w:t xml:space="preserve"> assist with our Prayer Request we receive on our Prayer line 617-237-0019 and through our Prayer Request page on our website. www.discipleofchristministries.org</w:t>
                      </w:r>
                    </w:p>
                    <w:p w:rsidR="0085089E" w:rsidRPr="008524A6" w:rsidRDefault="0085089E" w:rsidP="00F31002">
                      <w:pPr>
                        <w:pStyle w:val="NoSpacing"/>
                        <w:rPr>
                          <w:bCs/>
                          <w:iCs/>
                          <w:color w:val="BE783B"/>
                          <w:w w:val="80"/>
                        </w:rPr>
                      </w:pPr>
                    </w:p>
                    <w:p w:rsidR="00894ADA" w:rsidRDefault="00894ADA" w:rsidP="00894ADA">
                      <w:pPr>
                        <w:pStyle w:val="NoSpacing"/>
                      </w:pPr>
                    </w:p>
                    <w:p w:rsidR="00894ADA" w:rsidRPr="00894ADA" w:rsidRDefault="00894ADA" w:rsidP="00894ADA">
                      <w:pPr>
                        <w:pStyle w:val="NoSpacing"/>
                      </w:pPr>
                    </w:p>
                  </w:txbxContent>
                </v:textbox>
              </v:shape>
            </w:pict>
          </mc:Fallback>
        </mc:AlternateContent>
      </w:r>
      <w:r w:rsidR="00060CCF" w:rsidRPr="00441B4B">
        <w:rPr>
          <w:b/>
          <w:noProof/>
        </w:rPr>
        <mc:AlternateContent>
          <mc:Choice Requires="wps">
            <w:drawing>
              <wp:anchor distT="0" distB="0" distL="114300" distR="114300" simplePos="0" relativeHeight="251658752" behindDoc="0" locked="0" layoutInCell="1" allowOverlap="1" wp14:anchorId="19083D4E" wp14:editId="5EB302D3">
                <wp:simplePos x="0" y="0"/>
                <wp:positionH relativeFrom="column">
                  <wp:posOffset>-9525</wp:posOffset>
                </wp:positionH>
                <wp:positionV relativeFrom="paragraph">
                  <wp:posOffset>-19514</wp:posOffset>
                </wp:positionV>
                <wp:extent cx="2089150" cy="274211"/>
                <wp:effectExtent l="0" t="0" r="6350" b="0"/>
                <wp:wrapNone/>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27421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34486" w:rsidRPr="005B6DE0" w:rsidRDefault="00D44987" w:rsidP="00967883">
                            <w:pPr>
                              <w:pStyle w:val="Heading6"/>
                              <w:rPr>
                                <w:rStyle w:val="IntenseEmphasis"/>
                                <w:rFonts w:ascii="Arial Rounded MT Bold" w:eastAsia="Adobe Gothic Std B" w:hAnsi="Arial Rounded MT Bold"/>
                                <w:b/>
                              </w:rPr>
                            </w:pPr>
                            <w:r w:rsidRPr="005B6DE0">
                              <w:rPr>
                                <w:rStyle w:val="IntenseEmphasis"/>
                                <w:rFonts w:ascii="Arial Rounded MT Bold" w:eastAsia="Adobe Gothic Std B" w:hAnsi="Arial Rounded MT Bold"/>
                                <w:b/>
                              </w:rPr>
                              <w:t xml:space="preserve">Obedience to His Calling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83D4E" id="Text Box 8" o:spid="_x0000_s1041" type="#_x0000_t202" style="position:absolute;margin-left:-.75pt;margin-top:-1.55pt;width:164.5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FwAAMAAI4GAAAOAAAAZHJzL2Uyb0RvYy54bWysVdtu4zYQfS/QfyD4ruhi3RF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" filled="f" fillcolor="#fffffe" stroked="f" strokecolor="#212120" insetpen="t">
                <v:textbox inset="2.88pt,2.88pt,2.88pt,2.88pt">
                  <w:txbxContent>
                    <w:p w:rsidR="00734486" w:rsidRPr="005B6DE0" w:rsidRDefault="00D44987" w:rsidP="00967883">
                      <w:pPr>
                        <w:pStyle w:val="Heading6"/>
                        <w:rPr>
                          <w:rStyle w:val="IntenseEmphasis"/>
                          <w:rFonts w:ascii="Arial Rounded MT Bold" w:eastAsia="Adobe Gothic Std B" w:hAnsi="Arial Rounded MT Bold"/>
                          <w:b/>
                        </w:rPr>
                      </w:pPr>
                      <w:r w:rsidRPr="005B6DE0">
                        <w:rPr>
                          <w:rStyle w:val="IntenseEmphasis"/>
                          <w:rFonts w:ascii="Arial Rounded MT Bold" w:eastAsia="Adobe Gothic Std B" w:hAnsi="Arial Rounded MT Bold"/>
                          <w:b/>
                        </w:rPr>
                        <w:t xml:space="preserve">Obedience to His Calling </w:t>
                      </w:r>
                      <w:bookmarkStart w:id="1" w:name="_GoBack"/>
                      <w:bookmarkEnd w:id="1"/>
                    </w:p>
                  </w:txbxContent>
                </v:textbox>
              </v:shape>
            </w:pict>
          </mc:Fallback>
        </mc:AlternateContent>
      </w:r>
      <w:r w:rsidR="00A91EE6" w:rsidRPr="00441B4B">
        <w:rPr>
          <w:b/>
          <w:noProof/>
        </w:rPr>
        <mc:AlternateContent>
          <mc:Choice Requires="wps">
            <w:drawing>
              <wp:anchor distT="36576" distB="36576" distL="36576" distR="36576" simplePos="0" relativeHeight="251696640" behindDoc="0" locked="0" layoutInCell="1" allowOverlap="1" wp14:anchorId="6DF630B8" wp14:editId="6E089C65">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24AA3" id="Line 26" o:spid="_x0000_s1026" style="position:absolute;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" strokecolor="#fffffe" strokeweight="1pt">
                <v:shadow color="#dcd6d4"/>
              </v:line>
            </w:pict>
          </mc:Fallback>
        </mc:AlternateContent>
      </w:r>
      <w:r w:rsidR="00A91EE6" w:rsidRPr="00441B4B">
        <w:rPr>
          <w:b/>
          <w:noProof/>
        </w:rPr>
        <mc:AlternateContent>
          <mc:Choice Requires="wps">
            <w:drawing>
              <wp:anchor distT="36576" distB="36576" distL="36576" distR="36576" simplePos="0" relativeHeight="251697664" behindDoc="0" locked="0" layoutInCell="1" allowOverlap="1" wp14:anchorId="668D72C7" wp14:editId="5B64C155">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CD9405" id="Line 27" o:spid="_x0000_s1026" style="position:absolute;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" strokecolor="#fffffe" strokeweight="1pt">
                <v:shadow color="#dcd6d4"/>
              </v:line>
            </w:pict>
          </mc:Fallback>
        </mc:AlternateContent>
      </w:r>
      <w:r w:rsidR="00A91EE6" w:rsidRPr="00441B4B">
        <w:rPr>
          <w:b/>
          <w:noProof/>
        </w:rPr>
        <mc:AlternateContent>
          <mc:Choice Requires="wps">
            <w:drawing>
              <wp:anchor distT="36576" distB="36576" distL="36576" distR="36576" simplePos="0" relativeHeight="251698688" behindDoc="0" locked="0" layoutInCell="1" allowOverlap="1" wp14:anchorId="50AEB860" wp14:editId="4359B06C">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7D290C" id="Line 28"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xgjQToQ6YkLhqKl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" strokecolor="#fffffe" strokeweight="1pt">
                <v:shadow color="#dcd6d4"/>
              </v:line>
            </w:pict>
          </mc:Fallback>
        </mc:AlternateContent>
      </w:r>
      <w:r w:rsidR="00A91EE6" w:rsidRPr="00441B4B">
        <w:rPr>
          <w:b/>
          <w:noProof/>
        </w:rPr>
        <mc:AlternateContent>
          <mc:Choice Requires="wps">
            <w:drawing>
              <wp:anchor distT="36576" distB="36576" distL="36576" distR="36576" simplePos="0" relativeHeight="251699712" behindDoc="0" locked="0" layoutInCell="1" allowOverlap="1" wp14:anchorId="1DED22CD" wp14:editId="62D1F134">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A999A" id="Line 29"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BjgIAAGU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" strokecolor="#fffffe" strokeweight="1pt">
                <v:shadow color="#dcd6d4"/>
              </v:line>
            </w:pict>
          </mc:Fallback>
        </mc:AlternateContent>
      </w:r>
      <w:r w:rsidR="00A91EE6" w:rsidRPr="00441B4B">
        <w:rPr>
          <w:b/>
          <w:noProof/>
        </w:rPr>
        <mc:AlternateContent>
          <mc:Choice Requires="wps">
            <w:drawing>
              <wp:anchor distT="36576" distB="36576" distL="36576" distR="36576" simplePos="0" relativeHeight="251700736" behindDoc="0" locked="0" layoutInCell="1" allowOverlap="1" wp14:anchorId="5E280A29" wp14:editId="2B1F4D28">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B2667" id="Line 30"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" strokecolor="#fffffe" strokeweight="1pt">
                <v:shadow color="#dcd6d4"/>
              </v:line>
            </w:pict>
          </mc:Fallback>
        </mc:AlternateContent>
      </w:r>
      <w:r w:rsidR="00A91EE6" w:rsidRPr="00441B4B">
        <w:rPr>
          <w:b/>
          <w:noProof/>
        </w:rPr>
        <mc:AlternateContent>
          <mc:Choice Requires="wps">
            <w:drawing>
              <wp:anchor distT="36576" distB="36576" distL="36576" distR="36576" simplePos="0" relativeHeight="251701760" behindDoc="0" locked="0" layoutInCell="1" allowOverlap="1" wp14:anchorId="361C37E4" wp14:editId="6ADFB54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3A670" id="Line 32" o:spid="_x0000_s1026" style="position:absolute;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QB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zlGgnQg0hMXDMWR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" strokecolor="#fffffe" strokeweight="1pt">
                <v:shadow color="#dcd6d4"/>
              </v:line>
            </w:pict>
          </mc:Fallback>
        </mc:AlternateContent>
      </w:r>
    </w:p>
    <w:sectPr w:rsidR="004E644B" w:rsidRPr="00441B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BAD" w:rsidRDefault="00197BAD" w:rsidP="00101AC6">
      <w:r>
        <w:separator/>
      </w:r>
    </w:p>
  </w:endnote>
  <w:endnote w:type="continuationSeparator" w:id="0">
    <w:p w:rsidR="00197BAD" w:rsidRDefault="00197BAD"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BAD" w:rsidRDefault="00197BAD" w:rsidP="00101AC6">
      <w:r>
        <w:separator/>
      </w:r>
    </w:p>
  </w:footnote>
  <w:footnote w:type="continuationSeparator" w:id="0">
    <w:p w:rsidR="00197BAD" w:rsidRDefault="00197BAD" w:rsidP="00101A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AA6"/>
    <w:rsid w:val="00026B4D"/>
    <w:rsid w:val="000303AB"/>
    <w:rsid w:val="00034552"/>
    <w:rsid w:val="0003579E"/>
    <w:rsid w:val="00060CCF"/>
    <w:rsid w:val="00071736"/>
    <w:rsid w:val="00090ECB"/>
    <w:rsid w:val="000A1EF0"/>
    <w:rsid w:val="000A7F23"/>
    <w:rsid w:val="000D67FC"/>
    <w:rsid w:val="000E2EF7"/>
    <w:rsid w:val="000F25B9"/>
    <w:rsid w:val="000F75AC"/>
    <w:rsid w:val="00101AC6"/>
    <w:rsid w:val="00106743"/>
    <w:rsid w:val="00122E8F"/>
    <w:rsid w:val="00123119"/>
    <w:rsid w:val="00127744"/>
    <w:rsid w:val="00135420"/>
    <w:rsid w:val="0015013F"/>
    <w:rsid w:val="001655BE"/>
    <w:rsid w:val="00172BBD"/>
    <w:rsid w:val="00190F4E"/>
    <w:rsid w:val="00197580"/>
    <w:rsid w:val="00197BAD"/>
    <w:rsid w:val="001A716A"/>
    <w:rsid w:val="001B1FFC"/>
    <w:rsid w:val="001C36BF"/>
    <w:rsid w:val="001C7ECA"/>
    <w:rsid w:val="001D4B83"/>
    <w:rsid w:val="001D5578"/>
    <w:rsid w:val="001F6A71"/>
    <w:rsid w:val="0021004D"/>
    <w:rsid w:val="00230B3D"/>
    <w:rsid w:val="002315AE"/>
    <w:rsid w:val="00232064"/>
    <w:rsid w:val="00236292"/>
    <w:rsid w:val="002434A0"/>
    <w:rsid w:val="002550C8"/>
    <w:rsid w:val="002666EA"/>
    <w:rsid w:val="00272BAE"/>
    <w:rsid w:val="00277AC0"/>
    <w:rsid w:val="00304FEB"/>
    <w:rsid w:val="00311ABA"/>
    <w:rsid w:val="0032700B"/>
    <w:rsid w:val="00337B6C"/>
    <w:rsid w:val="003816B2"/>
    <w:rsid w:val="003A7F52"/>
    <w:rsid w:val="003B5D82"/>
    <w:rsid w:val="003C0B02"/>
    <w:rsid w:val="003D4E75"/>
    <w:rsid w:val="003F2865"/>
    <w:rsid w:val="003F3E21"/>
    <w:rsid w:val="00434C75"/>
    <w:rsid w:val="00435449"/>
    <w:rsid w:val="00441B4B"/>
    <w:rsid w:val="004555F5"/>
    <w:rsid w:val="00455ED2"/>
    <w:rsid w:val="00457001"/>
    <w:rsid w:val="004616E0"/>
    <w:rsid w:val="00480713"/>
    <w:rsid w:val="004817FD"/>
    <w:rsid w:val="00487CE8"/>
    <w:rsid w:val="00487D3E"/>
    <w:rsid w:val="00490CE8"/>
    <w:rsid w:val="004950B0"/>
    <w:rsid w:val="004A3EFF"/>
    <w:rsid w:val="004A50D6"/>
    <w:rsid w:val="004A6D46"/>
    <w:rsid w:val="004B1344"/>
    <w:rsid w:val="004B216F"/>
    <w:rsid w:val="004C2C81"/>
    <w:rsid w:val="004D1A47"/>
    <w:rsid w:val="004D67F2"/>
    <w:rsid w:val="004E227C"/>
    <w:rsid w:val="004E3991"/>
    <w:rsid w:val="004E644B"/>
    <w:rsid w:val="0050260C"/>
    <w:rsid w:val="00506262"/>
    <w:rsid w:val="00516C47"/>
    <w:rsid w:val="00522863"/>
    <w:rsid w:val="00526236"/>
    <w:rsid w:val="00533C52"/>
    <w:rsid w:val="00547160"/>
    <w:rsid w:val="0055369C"/>
    <w:rsid w:val="00562700"/>
    <w:rsid w:val="0059463A"/>
    <w:rsid w:val="005970FD"/>
    <w:rsid w:val="005A1AA6"/>
    <w:rsid w:val="005A7149"/>
    <w:rsid w:val="005B6DE0"/>
    <w:rsid w:val="005C0749"/>
    <w:rsid w:val="005D18BF"/>
    <w:rsid w:val="005E55CF"/>
    <w:rsid w:val="005F0DB7"/>
    <w:rsid w:val="00615DA3"/>
    <w:rsid w:val="006340D2"/>
    <w:rsid w:val="00640131"/>
    <w:rsid w:val="00645A67"/>
    <w:rsid w:val="00663952"/>
    <w:rsid w:val="00675CC7"/>
    <w:rsid w:val="006A32D6"/>
    <w:rsid w:val="006B442A"/>
    <w:rsid w:val="006B619B"/>
    <w:rsid w:val="006B6520"/>
    <w:rsid w:val="006E6004"/>
    <w:rsid w:val="006F6053"/>
    <w:rsid w:val="00705BA9"/>
    <w:rsid w:val="00727BA5"/>
    <w:rsid w:val="00734486"/>
    <w:rsid w:val="00735A22"/>
    <w:rsid w:val="00760045"/>
    <w:rsid w:val="007640BC"/>
    <w:rsid w:val="00765D5F"/>
    <w:rsid w:val="00773833"/>
    <w:rsid w:val="007802A0"/>
    <w:rsid w:val="007A5312"/>
    <w:rsid w:val="007B46E6"/>
    <w:rsid w:val="007D6D3C"/>
    <w:rsid w:val="007E357A"/>
    <w:rsid w:val="007E5DDB"/>
    <w:rsid w:val="0080394E"/>
    <w:rsid w:val="0081685B"/>
    <w:rsid w:val="00825D5C"/>
    <w:rsid w:val="0085089E"/>
    <w:rsid w:val="008524A6"/>
    <w:rsid w:val="0085752E"/>
    <w:rsid w:val="0089137F"/>
    <w:rsid w:val="00892717"/>
    <w:rsid w:val="00894286"/>
    <w:rsid w:val="00894ADA"/>
    <w:rsid w:val="0089505E"/>
    <w:rsid w:val="008A5F21"/>
    <w:rsid w:val="008B637B"/>
    <w:rsid w:val="008C00EA"/>
    <w:rsid w:val="008C11E8"/>
    <w:rsid w:val="00931CF9"/>
    <w:rsid w:val="00950608"/>
    <w:rsid w:val="00956386"/>
    <w:rsid w:val="00967883"/>
    <w:rsid w:val="009756F1"/>
    <w:rsid w:val="00976616"/>
    <w:rsid w:val="009C6853"/>
    <w:rsid w:val="00A06FF4"/>
    <w:rsid w:val="00A15DD2"/>
    <w:rsid w:val="00A20B87"/>
    <w:rsid w:val="00A21332"/>
    <w:rsid w:val="00A24AFD"/>
    <w:rsid w:val="00A72A0A"/>
    <w:rsid w:val="00A81BC5"/>
    <w:rsid w:val="00A91EE6"/>
    <w:rsid w:val="00A94EFF"/>
    <w:rsid w:val="00A965B5"/>
    <w:rsid w:val="00AA09B5"/>
    <w:rsid w:val="00B348C0"/>
    <w:rsid w:val="00B41A15"/>
    <w:rsid w:val="00B5346F"/>
    <w:rsid w:val="00B727A2"/>
    <w:rsid w:val="00B83BDF"/>
    <w:rsid w:val="00B87205"/>
    <w:rsid w:val="00B9336A"/>
    <w:rsid w:val="00B97063"/>
    <w:rsid w:val="00BB3094"/>
    <w:rsid w:val="00BB799D"/>
    <w:rsid w:val="00BC1B7A"/>
    <w:rsid w:val="00BD7E16"/>
    <w:rsid w:val="00BF5AE5"/>
    <w:rsid w:val="00C05DC5"/>
    <w:rsid w:val="00C1344E"/>
    <w:rsid w:val="00C15CD0"/>
    <w:rsid w:val="00C163BC"/>
    <w:rsid w:val="00C21984"/>
    <w:rsid w:val="00C36F8C"/>
    <w:rsid w:val="00C53102"/>
    <w:rsid w:val="00C64EEA"/>
    <w:rsid w:val="00C7355D"/>
    <w:rsid w:val="00C95F68"/>
    <w:rsid w:val="00CB14FE"/>
    <w:rsid w:val="00CD24EF"/>
    <w:rsid w:val="00D036E8"/>
    <w:rsid w:val="00D053C6"/>
    <w:rsid w:val="00D13CE5"/>
    <w:rsid w:val="00D40D28"/>
    <w:rsid w:val="00D420B2"/>
    <w:rsid w:val="00D434F0"/>
    <w:rsid w:val="00D44987"/>
    <w:rsid w:val="00D51E09"/>
    <w:rsid w:val="00D75908"/>
    <w:rsid w:val="00DB0741"/>
    <w:rsid w:val="00DB0B04"/>
    <w:rsid w:val="00DB1147"/>
    <w:rsid w:val="00DC505F"/>
    <w:rsid w:val="00DC6611"/>
    <w:rsid w:val="00DE5EAA"/>
    <w:rsid w:val="00DF2E46"/>
    <w:rsid w:val="00E01FB7"/>
    <w:rsid w:val="00E22CCE"/>
    <w:rsid w:val="00E3528B"/>
    <w:rsid w:val="00E47C48"/>
    <w:rsid w:val="00E51DE4"/>
    <w:rsid w:val="00E55287"/>
    <w:rsid w:val="00E80800"/>
    <w:rsid w:val="00EB2F6E"/>
    <w:rsid w:val="00EB6AC3"/>
    <w:rsid w:val="00EF4AB1"/>
    <w:rsid w:val="00F04230"/>
    <w:rsid w:val="00F123E8"/>
    <w:rsid w:val="00F13B3C"/>
    <w:rsid w:val="00F31002"/>
    <w:rsid w:val="00F50F4E"/>
    <w:rsid w:val="00F54307"/>
    <w:rsid w:val="00F66108"/>
    <w:rsid w:val="00F8147B"/>
    <w:rsid w:val="00F830D5"/>
    <w:rsid w:val="00F868BE"/>
    <w:rsid w:val="00F96AB1"/>
    <w:rsid w:val="00F97700"/>
    <w:rsid w:val="00FB04EE"/>
    <w:rsid w:val="00FB417D"/>
    <w:rsid w:val="00FB5581"/>
    <w:rsid w:val="00FB5A3D"/>
    <w:rsid w:val="00FC0322"/>
    <w:rsid w:val="00FC539C"/>
    <w:rsid w:val="00FC7C17"/>
    <w:rsid w:val="00FF3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33895C-1ABB-4696-A5A2-B06883E3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ADA"/>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DE5E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72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5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E5E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6788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6788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character" w:styleId="Emphasis">
    <w:name w:val="Emphasis"/>
    <w:basedOn w:val="DefaultParagraphFont"/>
    <w:uiPriority w:val="20"/>
    <w:qFormat/>
    <w:rsid w:val="00F123E8"/>
    <w:rPr>
      <w:i/>
      <w:iCs/>
    </w:rPr>
  </w:style>
  <w:style w:type="paragraph" w:styleId="NoSpacing">
    <w:name w:val="No Spacing"/>
    <w:uiPriority w:val="1"/>
    <w:qFormat/>
    <w:rsid w:val="00B87205"/>
    <w:rPr>
      <w:rFonts w:ascii="Times New Roman" w:eastAsia="Times New Roman" w:hAnsi="Times New Roman"/>
      <w:color w:val="212120"/>
      <w:kern w:val="28"/>
    </w:rPr>
  </w:style>
  <w:style w:type="character" w:customStyle="1" w:styleId="Heading2Char">
    <w:name w:val="Heading 2 Char"/>
    <w:basedOn w:val="DefaultParagraphFont"/>
    <w:link w:val="Heading2"/>
    <w:uiPriority w:val="9"/>
    <w:rsid w:val="00B87205"/>
    <w:rPr>
      <w:rFonts w:asciiTheme="majorHAnsi" w:eastAsiaTheme="majorEastAsia" w:hAnsiTheme="majorHAnsi" w:cstheme="majorBidi"/>
      <w:color w:val="2F5496" w:themeColor="accent1" w:themeShade="BF"/>
      <w:kern w:val="28"/>
      <w:sz w:val="26"/>
      <w:szCs w:val="26"/>
    </w:rPr>
  </w:style>
  <w:style w:type="character" w:styleId="IntenseEmphasis">
    <w:name w:val="Intense Emphasis"/>
    <w:basedOn w:val="DefaultParagraphFont"/>
    <w:uiPriority w:val="21"/>
    <w:qFormat/>
    <w:rsid w:val="00B87205"/>
    <w:rPr>
      <w:i/>
      <w:iCs/>
      <w:color w:val="4472C4" w:themeColor="accent1"/>
    </w:rPr>
  </w:style>
  <w:style w:type="character" w:styleId="Hyperlink">
    <w:name w:val="Hyperlink"/>
    <w:basedOn w:val="DefaultParagraphFont"/>
    <w:uiPriority w:val="99"/>
    <w:unhideWhenUsed/>
    <w:rsid w:val="00197580"/>
    <w:rPr>
      <w:color w:val="0563C1" w:themeColor="hyperlink"/>
      <w:u w:val="single"/>
    </w:rPr>
  </w:style>
  <w:style w:type="character" w:customStyle="1" w:styleId="Heading3Char">
    <w:name w:val="Heading 3 Char"/>
    <w:basedOn w:val="DefaultParagraphFont"/>
    <w:link w:val="Heading3"/>
    <w:uiPriority w:val="9"/>
    <w:rsid w:val="00DE5EAA"/>
    <w:rPr>
      <w:rFonts w:asciiTheme="majorHAnsi" w:eastAsiaTheme="majorEastAsia" w:hAnsiTheme="majorHAnsi" w:cstheme="majorBidi"/>
      <w:color w:val="1F3763" w:themeColor="accent1" w:themeShade="7F"/>
      <w:kern w:val="28"/>
      <w:sz w:val="24"/>
      <w:szCs w:val="24"/>
    </w:rPr>
  </w:style>
  <w:style w:type="character" w:customStyle="1" w:styleId="Heading4Char">
    <w:name w:val="Heading 4 Char"/>
    <w:basedOn w:val="DefaultParagraphFont"/>
    <w:link w:val="Heading4"/>
    <w:uiPriority w:val="9"/>
    <w:rsid w:val="00DE5EAA"/>
    <w:rPr>
      <w:rFonts w:asciiTheme="majorHAnsi" w:eastAsiaTheme="majorEastAsia" w:hAnsiTheme="majorHAnsi" w:cstheme="majorBidi"/>
      <w:i/>
      <w:iCs/>
      <w:color w:val="2F5496" w:themeColor="accent1" w:themeShade="BF"/>
      <w:kern w:val="28"/>
    </w:rPr>
  </w:style>
  <w:style w:type="character" w:customStyle="1" w:styleId="Heading1Char">
    <w:name w:val="Heading 1 Char"/>
    <w:basedOn w:val="DefaultParagraphFont"/>
    <w:link w:val="Heading1"/>
    <w:uiPriority w:val="9"/>
    <w:rsid w:val="00DE5EAA"/>
    <w:rPr>
      <w:rFonts w:asciiTheme="majorHAnsi" w:eastAsiaTheme="majorEastAsia" w:hAnsiTheme="majorHAnsi" w:cstheme="majorBidi"/>
      <w:color w:val="2F5496" w:themeColor="accent1" w:themeShade="BF"/>
      <w:kern w:val="28"/>
      <w:sz w:val="32"/>
      <w:szCs w:val="32"/>
    </w:rPr>
  </w:style>
  <w:style w:type="paragraph" w:styleId="Title">
    <w:name w:val="Title"/>
    <w:basedOn w:val="Normal"/>
    <w:next w:val="Normal"/>
    <w:link w:val="TitleChar"/>
    <w:uiPriority w:val="10"/>
    <w:qFormat/>
    <w:rsid w:val="00DE5EAA"/>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E5EA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B41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A15"/>
    <w:rPr>
      <w:rFonts w:ascii="Segoe UI" w:eastAsia="Times New Roman" w:hAnsi="Segoe UI" w:cs="Segoe UI"/>
      <w:color w:val="212120"/>
      <w:kern w:val="28"/>
      <w:sz w:val="18"/>
      <w:szCs w:val="18"/>
    </w:rPr>
  </w:style>
  <w:style w:type="character" w:customStyle="1" w:styleId="Heading5Char">
    <w:name w:val="Heading 5 Char"/>
    <w:basedOn w:val="DefaultParagraphFont"/>
    <w:link w:val="Heading5"/>
    <w:uiPriority w:val="9"/>
    <w:rsid w:val="00967883"/>
    <w:rPr>
      <w:rFonts w:asciiTheme="majorHAnsi" w:eastAsiaTheme="majorEastAsia" w:hAnsiTheme="majorHAnsi" w:cstheme="majorBidi"/>
      <w:color w:val="2F5496" w:themeColor="accent1" w:themeShade="BF"/>
      <w:kern w:val="28"/>
    </w:rPr>
  </w:style>
  <w:style w:type="character" w:customStyle="1" w:styleId="Heading6Char">
    <w:name w:val="Heading 6 Char"/>
    <w:basedOn w:val="DefaultParagraphFont"/>
    <w:link w:val="Heading6"/>
    <w:uiPriority w:val="9"/>
    <w:rsid w:val="00967883"/>
    <w:rPr>
      <w:rFonts w:asciiTheme="majorHAnsi" w:eastAsiaTheme="majorEastAsia" w:hAnsiTheme="majorHAnsi" w:cstheme="majorBidi"/>
      <w:color w:val="1F3763" w:themeColor="accent1" w:themeShade="7F"/>
      <w:kern w:val="28"/>
    </w:rPr>
  </w:style>
  <w:style w:type="paragraph" w:customStyle="1" w:styleId="Subtitle1">
    <w:name w:val="Subtitle1"/>
    <w:basedOn w:val="Normal"/>
    <w:next w:val="Normal"/>
    <w:uiPriority w:val="11"/>
    <w:qFormat/>
    <w:rsid w:val="00FF397E"/>
    <w:pPr>
      <w:numPr>
        <w:ilvl w:val="1"/>
      </w:numPr>
      <w:spacing w:after="160"/>
    </w:pPr>
    <w:rPr>
      <w:rFonts w:ascii="Calibri" w:hAnsi="Calibri"/>
      <w:color w:val="5A5A5A"/>
      <w:spacing w:val="15"/>
      <w:kern w:val="0"/>
      <w:sz w:val="22"/>
      <w:szCs w:val="22"/>
    </w:rPr>
  </w:style>
  <w:style w:type="character" w:customStyle="1" w:styleId="SubtitleChar">
    <w:name w:val="Subtitle Char"/>
    <w:basedOn w:val="DefaultParagraphFont"/>
    <w:link w:val="Subtitle"/>
    <w:uiPriority w:val="11"/>
    <w:rsid w:val="00FF397E"/>
    <w:rPr>
      <w:rFonts w:ascii="Calibri" w:eastAsia="Times New Roman" w:hAnsi="Calibri" w:cs="Times New Roman"/>
      <w:color w:val="5A5A5A"/>
      <w:spacing w:val="15"/>
    </w:rPr>
  </w:style>
  <w:style w:type="paragraph" w:styleId="Subtitle">
    <w:name w:val="Subtitle"/>
    <w:basedOn w:val="Normal"/>
    <w:next w:val="Normal"/>
    <w:link w:val="SubtitleChar"/>
    <w:uiPriority w:val="11"/>
    <w:qFormat/>
    <w:rsid w:val="00FF397E"/>
    <w:pPr>
      <w:numPr>
        <w:ilvl w:val="1"/>
      </w:numPr>
      <w:spacing w:after="160"/>
    </w:pPr>
    <w:rPr>
      <w:rFonts w:ascii="Calibri" w:hAnsi="Calibri"/>
      <w:color w:val="5A5A5A"/>
      <w:spacing w:val="15"/>
      <w:kern w:val="0"/>
    </w:rPr>
  </w:style>
  <w:style w:type="character" w:customStyle="1" w:styleId="SubtitleChar1">
    <w:name w:val="Subtitle Char1"/>
    <w:basedOn w:val="DefaultParagraphFont"/>
    <w:uiPriority w:val="11"/>
    <w:rsid w:val="00FF397E"/>
    <w:rPr>
      <w:rFonts w:asciiTheme="minorHAnsi" w:eastAsiaTheme="minorEastAsia" w:hAnsiTheme="minorHAnsi" w:cstheme="minorBidi"/>
      <w:color w:val="5A5A5A" w:themeColor="text1" w:themeTint="A5"/>
      <w:spacing w:val="15"/>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5182">
      <w:bodyDiv w:val="1"/>
      <w:marLeft w:val="0"/>
      <w:marRight w:val="0"/>
      <w:marTop w:val="0"/>
      <w:marBottom w:val="0"/>
      <w:divBdr>
        <w:top w:val="none" w:sz="0" w:space="0" w:color="auto"/>
        <w:left w:val="none" w:sz="0" w:space="0" w:color="auto"/>
        <w:bottom w:val="none" w:sz="0" w:space="0" w:color="auto"/>
        <w:right w:val="none" w:sz="0" w:space="0" w:color="auto"/>
      </w:divBdr>
    </w:div>
    <w:div w:id="202327688">
      <w:bodyDiv w:val="1"/>
      <w:marLeft w:val="0"/>
      <w:marRight w:val="0"/>
      <w:marTop w:val="0"/>
      <w:marBottom w:val="0"/>
      <w:divBdr>
        <w:top w:val="none" w:sz="0" w:space="0" w:color="auto"/>
        <w:left w:val="none" w:sz="0" w:space="0" w:color="auto"/>
        <w:bottom w:val="none" w:sz="0" w:space="0" w:color="auto"/>
        <w:right w:val="none" w:sz="0" w:space="0" w:color="auto"/>
      </w:divBdr>
    </w:div>
    <w:div w:id="914558352">
      <w:bodyDiv w:val="1"/>
      <w:marLeft w:val="0"/>
      <w:marRight w:val="0"/>
      <w:marTop w:val="0"/>
      <w:marBottom w:val="0"/>
      <w:divBdr>
        <w:top w:val="none" w:sz="0" w:space="0" w:color="auto"/>
        <w:left w:val="none" w:sz="0" w:space="0" w:color="auto"/>
        <w:bottom w:val="none" w:sz="0" w:space="0" w:color="auto"/>
        <w:right w:val="none" w:sz="0" w:space="0" w:color="auto"/>
      </w:divBdr>
    </w:div>
    <w:div w:id="982542592">
      <w:bodyDiv w:val="1"/>
      <w:marLeft w:val="0"/>
      <w:marRight w:val="0"/>
      <w:marTop w:val="0"/>
      <w:marBottom w:val="0"/>
      <w:divBdr>
        <w:top w:val="none" w:sz="0" w:space="0" w:color="auto"/>
        <w:left w:val="none" w:sz="0" w:space="0" w:color="auto"/>
        <w:bottom w:val="none" w:sz="0" w:space="0" w:color="auto"/>
        <w:right w:val="none" w:sz="0" w:space="0" w:color="auto"/>
      </w:divBdr>
    </w:div>
    <w:div w:id="1007096019">
      <w:bodyDiv w:val="1"/>
      <w:marLeft w:val="0"/>
      <w:marRight w:val="0"/>
      <w:marTop w:val="0"/>
      <w:marBottom w:val="0"/>
      <w:divBdr>
        <w:top w:val="none" w:sz="0" w:space="0" w:color="auto"/>
        <w:left w:val="none" w:sz="0" w:space="0" w:color="auto"/>
        <w:bottom w:val="none" w:sz="0" w:space="0" w:color="auto"/>
        <w:right w:val="none" w:sz="0" w:space="0" w:color="auto"/>
      </w:divBdr>
    </w:div>
    <w:div w:id="1160461995">
      <w:bodyDiv w:val="1"/>
      <w:marLeft w:val="0"/>
      <w:marRight w:val="0"/>
      <w:marTop w:val="0"/>
      <w:marBottom w:val="0"/>
      <w:divBdr>
        <w:top w:val="none" w:sz="0" w:space="0" w:color="auto"/>
        <w:left w:val="none" w:sz="0" w:space="0" w:color="auto"/>
        <w:bottom w:val="none" w:sz="0" w:space="0" w:color="auto"/>
        <w:right w:val="none" w:sz="0" w:space="0" w:color="auto"/>
      </w:divBdr>
    </w:div>
    <w:div w:id="1182357076">
      <w:bodyDiv w:val="1"/>
      <w:marLeft w:val="0"/>
      <w:marRight w:val="0"/>
      <w:marTop w:val="0"/>
      <w:marBottom w:val="0"/>
      <w:divBdr>
        <w:top w:val="none" w:sz="0" w:space="0" w:color="auto"/>
        <w:left w:val="none" w:sz="0" w:space="0" w:color="auto"/>
        <w:bottom w:val="none" w:sz="0" w:space="0" w:color="auto"/>
        <w:right w:val="none" w:sz="0" w:space="0" w:color="auto"/>
      </w:divBdr>
    </w:div>
    <w:div w:id="1283684792">
      <w:bodyDiv w:val="1"/>
      <w:marLeft w:val="0"/>
      <w:marRight w:val="0"/>
      <w:marTop w:val="0"/>
      <w:marBottom w:val="0"/>
      <w:divBdr>
        <w:top w:val="none" w:sz="0" w:space="0" w:color="auto"/>
        <w:left w:val="none" w:sz="0" w:space="0" w:color="auto"/>
        <w:bottom w:val="none" w:sz="0" w:space="0" w:color="auto"/>
        <w:right w:val="none" w:sz="0" w:space="0" w:color="auto"/>
      </w:divBdr>
    </w:div>
    <w:div w:id="1468859406">
      <w:bodyDiv w:val="1"/>
      <w:marLeft w:val="0"/>
      <w:marRight w:val="0"/>
      <w:marTop w:val="0"/>
      <w:marBottom w:val="0"/>
      <w:divBdr>
        <w:top w:val="none" w:sz="0" w:space="0" w:color="auto"/>
        <w:left w:val="none" w:sz="0" w:space="0" w:color="auto"/>
        <w:bottom w:val="none" w:sz="0" w:space="0" w:color="auto"/>
        <w:right w:val="none" w:sz="0" w:space="0" w:color="auto"/>
      </w:divBdr>
    </w:div>
    <w:div w:id="1579511640">
      <w:bodyDiv w:val="1"/>
      <w:marLeft w:val="0"/>
      <w:marRight w:val="0"/>
      <w:marTop w:val="0"/>
      <w:marBottom w:val="0"/>
      <w:divBdr>
        <w:top w:val="none" w:sz="0" w:space="0" w:color="auto"/>
        <w:left w:val="none" w:sz="0" w:space="0" w:color="auto"/>
        <w:bottom w:val="none" w:sz="0" w:space="0" w:color="auto"/>
        <w:right w:val="none" w:sz="0" w:space="0" w:color="auto"/>
      </w:divBdr>
    </w:div>
    <w:div w:id="1699357073">
      <w:bodyDiv w:val="1"/>
      <w:marLeft w:val="0"/>
      <w:marRight w:val="0"/>
      <w:marTop w:val="0"/>
      <w:marBottom w:val="0"/>
      <w:divBdr>
        <w:top w:val="none" w:sz="0" w:space="0" w:color="auto"/>
        <w:left w:val="none" w:sz="0" w:space="0" w:color="auto"/>
        <w:bottom w:val="none" w:sz="0" w:space="0" w:color="auto"/>
        <w:right w:val="none" w:sz="0" w:space="0" w:color="auto"/>
      </w:divBdr>
    </w:div>
    <w:div w:id="1736972994">
      <w:bodyDiv w:val="1"/>
      <w:marLeft w:val="0"/>
      <w:marRight w:val="0"/>
      <w:marTop w:val="0"/>
      <w:marBottom w:val="0"/>
      <w:divBdr>
        <w:top w:val="none" w:sz="0" w:space="0" w:color="auto"/>
        <w:left w:val="none" w:sz="0" w:space="0" w:color="auto"/>
        <w:bottom w:val="none" w:sz="0" w:space="0" w:color="auto"/>
        <w:right w:val="none" w:sz="0" w:space="0" w:color="auto"/>
      </w:divBdr>
    </w:div>
    <w:div w:id="1754469859">
      <w:bodyDiv w:val="1"/>
      <w:marLeft w:val="0"/>
      <w:marRight w:val="0"/>
      <w:marTop w:val="0"/>
      <w:marBottom w:val="0"/>
      <w:divBdr>
        <w:top w:val="none" w:sz="0" w:space="0" w:color="auto"/>
        <w:left w:val="none" w:sz="0" w:space="0" w:color="auto"/>
        <w:bottom w:val="none" w:sz="0" w:space="0" w:color="auto"/>
        <w:right w:val="none" w:sz="0" w:space="0" w:color="auto"/>
      </w:divBdr>
    </w:div>
    <w:div w:id="1859848587">
      <w:bodyDiv w:val="1"/>
      <w:marLeft w:val="0"/>
      <w:marRight w:val="0"/>
      <w:marTop w:val="0"/>
      <w:marBottom w:val="0"/>
      <w:divBdr>
        <w:top w:val="none" w:sz="0" w:space="0" w:color="auto"/>
        <w:left w:val="none" w:sz="0" w:space="0" w:color="auto"/>
        <w:bottom w:val="none" w:sz="0" w:space="0" w:color="auto"/>
        <w:right w:val="none" w:sz="0" w:space="0" w:color="auto"/>
      </w:divBdr>
    </w:div>
    <w:div w:id="201930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cipleofChristMinistries.org" TargetMode="External"/><Relationship Id="rId18" Type="http://schemas.openxmlformats.org/officeDocument/2006/relationships/hyperlink" Target="https://www.discipleofchristministries.org/make-a-don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discipleofchristministries.org/make-a-donation/" TargetMode="Externa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scipleofChristMinistri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ck_0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547FA-E3D4-44B8-B04C-CF78D527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business brochure (tri-fold).dotx</Template>
  <TotalTime>29</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Dockham</dc:creator>
  <cp:keywords/>
  <dc:description/>
  <cp:lastModifiedBy>Photos-by-Doc.com</cp:lastModifiedBy>
  <cp:revision>7</cp:revision>
  <cp:lastPrinted>2021-03-31T02:49:00Z</cp:lastPrinted>
  <dcterms:created xsi:type="dcterms:W3CDTF">2021-01-27T03:30:00Z</dcterms:created>
  <dcterms:modified xsi:type="dcterms:W3CDTF">2021-03-31T03:05:00Z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